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H SarabunPSK" w:hAnsi="TH SarabunPSK" w:cs="TH SarabunPSK" w:hint="cs"/>
          <w:b/>
          <w:bCs/>
          <w:sz w:val="32"/>
          <w:szCs w:val="32"/>
          <w:cs/>
        </w:rPr>
        <w:id w:val="1698506257"/>
        <w:showingPlcHdr/>
        <w:picture/>
      </w:sdtPr>
      <w:sdtContent>
        <w:p w14:paraId="04D78554" w14:textId="51E9CCB3" w:rsidR="00A67A39" w:rsidRPr="009D56A8" w:rsidRDefault="005014EA" w:rsidP="00A67A39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9D56A8">
            <w:rPr>
              <w:noProof/>
            </w:rPr>
            <w:drawing>
              <wp:inline distT="0" distB="0" distL="0" distR="0" wp14:anchorId="70CE4E60" wp14:editId="0910BA53">
                <wp:extent cx="1095555" cy="1095555"/>
                <wp:effectExtent l="0" t="0" r="9525" b="9525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555" cy="1095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8A54A67" w14:textId="77777777" w:rsidR="008970FA" w:rsidRPr="009D56A8" w:rsidRDefault="008970FA" w:rsidP="00A67A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228A22" w14:textId="77777777" w:rsidR="00A67A39" w:rsidRPr="009D56A8" w:rsidRDefault="00A67A39" w:rsidP="00A67A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1A110B" w14:textId="77777777" w:rsidR="00A67A39" w:rsidRPr="009D56A8" w:rsidRDefault="00A67A39" w:rsidP="00A67A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D22DD2" w14:textId="6AB11220" w:rsidR="00E07F8A" w:rsidRPr="009D56A8" w:rsidRDefault="00E07F8A" w:rsidP="00A67A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114558" w14:textId="77777777" w:rsidR="00E07F8A" w:rsidRPr="009D56A8" w:rsidRDefault="00E07F8A" w:rsidP="00A67A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E7B0CA" w14:textId="77777777" w:rsidR="008970FA" w:rsidRPr="009D56A8" w:rsidRDefault="008970FA" w:rsidP="00A67A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3834F0" w14:textId="05E44780" w:rsidR="00A67A39" w:rsidRPr="009D56A8" w:rsidRDefault="00A67A39" w:rsidP="00A67A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197B4EC" w14:textId="77777777" w:rsidR="005014EA" w:rsidRPr="009D56A8" w:rsidRDefault="005014EA" w:rsidP="00A67A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7013B9A" w14:textId="7013D658" w:rsidR="00E07F8A" w:rsidRPr="009D56A8" w:rsidRDefault="002652A4" w:rsidP="00E50439">
      <w:pPr>
        <w:pStyle w:val="Heading1"/>
        <w:spacing w:before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bookmarkStart w:id="0" w:name="_Toc84236374"/>
      <w:r w:rsidRPr="009D56A8">
        <w:rPr>
          <w:rFonts w:ascii="TH SarabunPSK" w:hAnsi="TH SarabunPSK" w:cs="TH SarabunPSK" w:hint="cs"/>
          <w:b/>
          <w:bCs/>
          <w:sz w:val="44"/>
          <w:szCs w:val="44"/>
          <w:cs/>
        </w:rPr>
        <w:t>เอกสารแม่แบบ</w:t>
      </w:r>
      <w:r w:rsidR="00A67A39" w:rsidRPr="009D56A8">
        <w:rPr>
          <w:rFonts w:ascii="TH SarabunPSK" w:hAnsi="TH SarabunPSK" w:cs="TH SarabunPSK"/>
          <w:b/>
          <w:bCs/>
          <w:sz w:val="44"/>
          <w:szCs w:val="44"/>
          <w:cs/>
        </w:rPr>
        <w:t>แนวปฏิบัติ</w:t>
      </w:r>
      <w:r w:rsidR="0026090E" w:rsidRPr="009D56A8">
        <w:rPr>
          <w:rFonts w:ascii="TH SarabunPSK" w:hAnsi="TH SarabunPSK" w:cs="TH SarabunPSK" w:hint="cs"/>
          <w:b/>
          <w:bCs/>
          <w:sz w:val="44"/>
          <w:szCs w:val="44"/>
          <w:cs/>
        </w:rPr>
        <w:t>การบริหารจัดการ</w:t>
      </w:r>
      <w:r w:rsidR="00A67A39" w:rsidRPr="009D56A8">
        <w:rPr>
          <w:rFonts w:ascii="TH SarabunPSK" w:hAnsi="TH SarabunPSK" w:cs="TH SarabunPSK"/>
          <w:b/>
          <w:bCs/>
          <w:sz w:val="44"/>
          <w:szCs w:val="44"/>
          <w:cs/>
        </w:rPr>
        <w:t>ข้อมูล</w:t>
      </w:r>
      <w:bookmarkEnd w:id="0"/>
      <w:r w:rsidR="00E07F8A" w:rsidRPr="009D56A8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</w:p>
    <w:p w14:paraId="5DA3007B" w14:textId="20432210" w:rsidR="00E07F8A" w:rsidRPr="009D56A8" w:rsidRDefault="00E07F8A" w:rsidP="00D4482A">
      <w:pPr>
        <w:spacing w:after="120" w:line="240" w:lineRule="auto"/>
        <w:jc w:val="center"/>
        <w:rPr>
          <w:rFonts w:ascii="TH SarabunPSK" w:hAnsi="TH SarabunPSK" w:cs="TH SarabunPSK"/>
          <w:b/>
          <w:bCs/>
          <w:color w:val="2F5496" w:themeColor="accent1" w:themeShade="BF"/>
          <w:sz w:val="44"/>
          <w:szCs w:val="44"/>
          <w:cs/>
        </w:rPr>
      </w:pPr>
      <w:bookmarkStart w:id="1" w:name="_Hlk71893772"/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44"/>
          <w:szCs w:val="44"/>
          <w:cs/>
        </w:rPr>
        <w:t>(</w:t>
      </w:r>
      <w:r w:rsidRPr="009D56A8">
        <w:rPr>
          <w:rFonts w:ascii="TH SarabunPSK" w:hAnsi="TH SarabunPSK" w:cs="TH SarabunPSK"/>
          <w:b/>
          <w:bCs/>
          <w:color w:val="2F5496" w:themeColor="accent1" w:themeShade="BF"/>
          <w:sz w:val="44"/>
          <w:szCs w:val="44"/>
        </w:rPr>
        <w:t>Data Management Guideline</w:t>
      </w:r>
      <w:r w:rsidR="002652A4" w:rsidRPr="009D56A8">
        <w:rPr>
          <w:rFonts w:ascii="TH SarabunPSK" w:hAnsi="TH SarabunPSK" w:cs="TH SarabunPSK"/>
          <w:b/>
          <w:bCs/>
          <w:color w:val="2F5496" w:themeColor="accent1" w:themeShade="BF"/>
          <w:sz w:val="44"/>
          <w:szCs w:val="44"/>
        </w:rPr>
        <w:t xml:space="preserve"> Template</w:t>
      </w:r>
      <w:r w:rsidRPr="009D56A8">
        <w:rPr>
          <w:rFonts w:ascii="TH SarabunPSK" w:hAnsi="TH SarabunPSK" w:cs="TH SarabunPSK"/>
          <w:b/>
          <w:bCs/>
          <w:color w:val="2F5496" w:themeColor="accent1" w:themeShade="BF"/>
          <w:sz w:val="44"/>
          <w:szCs w:val="44"/>
        </w:rPr>
        <w:t>)</w:t>
      </w:r>
    </w:p>
    <w:bookmarkEnd w:id="1"/>
    <w:p w14:paraId="70DBA84B" w14:textId="203494A7" w:rsidR="00A67A39" w:rsidRPr="009D56A8" w:rsidRDefault="00000000" w:rsidP="00E07F8A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color w:val="808080" w:themeColor="background1" w:themeShade="80"/>
          <w:sz w:val="44"/>
          <w:szCs w:val="44"/>
        </w:rPr>
      </w:pPr>
      <w:sdt>
        <w:sdtPr>
          <w:rPr>
            <w:rFonts w:ascii="TH SarabunPSK" w:hAnsi="TH SarabunPSK" w:cs="TH SarabunPSK"/>
            <w:b/>
            <w:bCs/>
            <w:color w:val="808080" w:themeColor="background1" w:themeShade="80"/>
            <w:sz w:val="44"/>
            <w:szCs w:val="44"/>
          </w:rPr>
          <w:alias w:val="ชื่อหน่วยงาน"/>
          <w:tag w:val="ชื่อหน่วยงาน"/>
          <w:id w:val="-1198393219"/>
          <w:placeholder>
            <w:docPart w:val="7443570236A64CE995AB5DDB123CF8F1"/>
          </w:placeholder>
        </w:sdtPr>
        <w:sdtContent>
          <w:r w:rsidR="00D71D1E" w:rsidRPr="009D56A8">
            <w:rPr>
              <w:rFonts w:ascii="TH SarabunPSK" w:hAnsi="TH SarabunPSK" w:cs="TH SarabunPSK" w:hint="cs"/>
              <w:b/>
              <w:bCs/>
              <w:color w:val="808080" w:themeColor="background1" w:themeShade="80"/>
              <w:sz w:val="44"/>
              <w:szCs w:val="44"/>
              <w:cs/>
            </w:rPr>
            <w:t>พิมพ์ชื่อหน่วยงาน</w:t>
          </w:r>
        </w:sdtContent>
      </w:sdt>
    </w:p>
    <w:p w14:paraId="7A636B75" w14:textId="77777777" w:rsidR="00A67A39" w:rsidRPr="009D56A8" w:rsidRDefault="00A67A39" w:rsidP="00A67A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1E50ED" w14:textId="77777777" w:rsidR="00A67A39" w:rsidRPr="009D56A8" w:rsidRDefault="00A67A39" w:rsidP="00A67A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1383D1" w14:textId="77777777" w:rsidR="00A67A39" w:rsidRPr="009D56A8" w:rsidRDefault="00A67A39" w:rsidP="00A67A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B4BC1A" w14:textId="77777777" w:rsidR="00A67A39" w:rsidRPr="009D56A8" w:rsidRDefault="00A67A39" w:rsidP="00A67A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A0D663" w14:textId="2FA420B9" w:rsidR="00A67A39" w:rsidRPr="009D56A8" w:rsidRDefault="00A67A39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6881513" w14:textId="6D9D58C2" w:rsidR="008970FA" w:rsidRPr="009D56A8" w:rsidRDefault="008970FA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8630908" w14:textId="1A5E49CE" w:rsidR="008970FA" w:rsidRPr="009D56A8" w:rsidRDefault="008970FA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2A10571" w14:textId="765A783E" w:rsidR="008970FA" w:rsidRPr="009D56A8" w:rsidRDefault="008970FA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7C3EB93" w14:textId="549EE1C7" w:rsidR="008970FA" w:rsidRPr="009D56A8" w:rsidRDefault="008970FA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E486755" w14:textId="77777777" w:rsidR="00E07F8A" w:rsidRPr="009D56A8" w:rsidRDefault="00E07F8A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FB22A4F" w14:textId="610DED98" w:rsidR="008970FA" w:rsidRPr="009D56A8" w:rsidRDefault="008970FA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E60C957" w14:textId="121908BE" w:rsidR="008970FA" w:rsidRPr="009D56A8" w:rsidRDefault="008970FA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571177F" w14:textId="3E9F3F00" w:rsidR="008970FA" w:rsidRPr="009D56A8" w:rsidRDefault="008970FA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A0731F5" w14:textId="77777777" w:rsidR="008970FA" w:rsidRPr="009D56A8" w:rsidRDefault="008970FA" w:rsidP="00A67A3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54D5C80" w14:textId="77777777" w:rsidR="00A67A39" w:rsidRPr="009D56A8" w:rsidRDefault="00A67A39" w:rsidP="00A67A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D56A8">
        <w:rPr>
          <w:rFonts w:ascii="TH SarabunPSK" w:hAnsi="TH SarabunPSK" w:cs="TH SarabunPSK" w:hint="cs"/>
          <w:b/>
          <w:bCs/>
          <w:sz w:val="44"/>
          <w:szCs w:val="44"/>
          <w:cs/>
        </w:rPr>
        <w:t>จัดทำโดย</w:t>
      </w:r>
    </w:p>
    <w:sdt>
      <w:sdtPr>
        <w:rPr>
          <w:rFonts w:ascii="TH SarabunPSK" w:hAnsi="TH SarabunPSK" w:cs="TH SarabunPSK"/>
          <w:color w:val="808080" w:themeColor="background1" w:themeShade="80"/>
          <w:sz w:val="44"/>
          <w:szCs w:val="44"/>
        </w:rPr>
        <w:alias w:val="กอง/สำนัก/ฝ่าย/ศูนย์"/>
        <w:tag w:val="กอง/สำนัก/ฝ่าย/ศูนย์"/>
        <w:id w:val="94826689"/>
        <w:placeholder>
          <w:docPart w:val="7443570236A64CE995AB5DDB123CF8F1"/>
        </w:placeholder>
        <w:text/>
      </w:sdtPr>
      <w:sdtContent>
        <w:p w14:paraId="037F344E" w14:textId="48FB3FB2" w:rsidR="004C5C90" w:rsidRPr="009D56A8" w:rsidRDefault="00D71D1E" w:rsidP="008970FA">
          <w:pPr>
            <w:spacing w:after="0" w:line="240" w:lineRule="auto"/>
            <w:jc w:val="center"/>
            <w:rPr>
              <w:rFonts w:ascii="TH SarabunPSK" w:hAnsi="TH SarabunPSK" w:cs="TH SarabunPSK"/>
              <w:color w:val="808080" w:themeColor="background1" w:themeShade="80"/>
              <w:sz w:val="44"/>
              <w:szCs w:val="44"/>
            </w:rPr>
          </w:pPr>
          <w:r w:rsidRPr="009D56A8">
            <w:rPr>
              <w:rFonts w:ascii="TH SarabunPSK" w:hAnsi="TH SarabunPSK" w:cs="TH SarabunPSK" w:hint="cs"/>
              <w:color w:val="808080" w:themeColor="background1" w:themeShade="80"/>
              <w:sz w:val="44"/>
              <w:szCs w:val="44"/>
              <w:cs/>
            </w:rPr>
            <w:t>พิมพ์ชื่อกอง/สำนัก/ฝ่าย/ศูนย์ที่จัดทำแนวปฏิบัติ</w:t>
          </w:r>
          <w:r w:rsidR="00B75321" w:rsidRPr="009D56A8">
            <w:rPr>
              <w:rFonts w:ascii="TH SarabunPSK" w:hAnsi="TH SarabunPSK" w:cs="TH SarabunPSK" w:hint="cs"/>
              <w:color w:val="808080" w:themeColor="background1" w:themeShade="80"/>
              <w:sz w:val="44"/>
              <w:szCs w:val="44"/>
              <w:cs/>
            </w:rPr>
            <w:t>การบริหารจัดการข้อมูล</w:t>
          </w:r>
        </w:p>
      </w:sdtContent>
    </w:sdt>
    <w:p w14:paraId="3FAEFE8B" w14:textId="77777777" w:rsidR="008970FA" w:rsidRPr="009D56A8" w:rsidRDefault="008970FA" w:rsidP="00860D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594A31" w14:textId="1A801B96" w:rsidR="008970FA" w:rsidRPr="009D56A8" w:rsidRDefault="008970FA" w:rsidP="00860DE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8970FA" w:rsidRPr="009D56A8" w:rsidSect="00E46542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135" w:right="1440" w:bottom="1276" w:left="1440" w:header="426" w:footer="708" w:gutter="0"/>
          <w:pgNumType w:fmt="thaiNumbers" w:start="1"/>
          <w:cols w:space="708"/>
          <w:titlePg/>
          <w:docGrid w:linePitch="360"/>
        </w:sectPr>
      </w:pPr>
    </w:p>
    <w:p w14:paraId="06F7DCFD" w14:textId="77777777" w:rsidR="00687F20" w:rsidRPr="009D56A8" w:rsidRDefault="00687F20" w:rsidP="000C7F68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D56A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การ</w:t>
      </w:r>
      <w:r w:rsidR="006D1E85" w:rsidRPr="009D56A8">
        <w:rPr>
          <w:rFonts w:ascii="TH SarabunPSK" w:hAnsi="TH SarabunPSK" w:cs="TH SarabunPSK" w:hint="cs"/>
          <w:b/>
          <w:bCs/>
          <w:sz w:val="40"/>
          <w:szCs w:val="40"/>
          <w:cs/>
        </w:rPr>
        <w:t>อนุมัติเอกสาร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2551"/>
        <w:gridCol w:w="2835"/>
        <w:gridCol w:w="2217"/>
      </w:tblGrid>
      <w:tr w:rsidR="006D1E85" w:rsidRPr="009D56A8" w14:paraId="17C6644E" w14:textId="77777777" w:rsidTr="009A09C3">
        <w:tc>
          <w:tcPr>
            <w:tcW w:w="9016" w:type="dxa"/>
            <w:gridSpan w:val="4"/>
          </w:tcPr>
          <w:p w14:paraId="6DE57BAC" w14:textId="77777777" w:rsidR="006D1E85" w:rsidRPr="009D56A8" w:rsidRDefault="006D1E85" w:rsidP="00860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</w:tr>
      <w:tr w:rsidR="006D1E85" w:rsidRPr="009D56A8" w14:paraId="0A2CC2E4" w14:textId="77777777" w:rsidTr="00185711">
        <w:tc>
          <w:tcPr>
            <w:tcW w:w="6799" w:type="dxa"/>
            <w:gridSpan w:val="3"/>
            <w:shd w:val="clear" w:color="auto" w:fill="F2F2F2" w:themeFill="background1" w:themeFillShade="F2"/>
          </w:tcPr>
          <w:p w14:paraId="3102D0B0" w14:textId="0E41AB71" w:rsidR="006D1E85" w:rsidRPr="009D56A8" w:rsidRDefault="006D1E85" w:rsidP="006D1E85">
            <w:pPr>
              <w:pStyle w:val="Default"/>
              <w:rPr>
                <w:color w:val="808080" w:themeColor="background1" w:themeShade="80"/>
                <w:sz w:val="30"/>
                <w:szCs w:val="30"/>
                <w:cs/>
              </w:rPr>
            </w:pPr>
            <w:r w:rsidRPr="009D56A8">
              <w:rPr>
                <w:rFonts w:hint="cs"/>
                <w:color w:val="808080" w:themeColor="background1" w:themeShade="80"/>
                <w:sz w:val="30"/>
                <w:szCs w:val="30"/>
                <w:cs/>
              </w:rPr>
              <w:t>แนวปฏิบัติการบริหารจัดการข้อมูล</w:t>
            </w:r>
            <w:r w:rsidRPr="009D56A8">
              <w:rPr>
                <w:color w:val="808080" w:themeColor="background1" w:themeShade="80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2217" w:type="dxa"/>
            <w:shd w:val="clear" w:color="auto" w:fill="F2F2F2" w:themeFill="background1" w:themeFillShade="F2"/>
          </w:tcPr>
          <w:p w14:paraId="540CCD4C" w14:textId="77777777" w:rsidR="006D1E85" w:rsidRPr="009D56A8" w:rsidRDefault="007926FF" w:rsidP="00860DEC">
            <w:pPr>
              <w:jc w:val="center"/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</w:rPr>
            </w:pPr>
            <w:r w:rsidRPr="009D56A8">
              <w:rPr>
                <w:rFonts w:ascii="TH SarabunPSK" w:hAnsi="TH SarabunPSK" w:cs="TH SarabunPSK" w:hint="cs"/>
                <w:color w:val="808080" w:themeColor="background1" w:themeShade="80"/>
                <w:sz w:val="32"/>
                <w:szCs w:val="32"/>
                <w:cs/>
              </w:rPr>
              <w:t xml:space="preserve">ฉบับที่ </w:t>
            </w:r>
            <w:r w:rsidRPr="009D56A8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</w:rPr>
              <w:t xml:space="preserve">xx / </w:t>
            </w:r>
            <w:r w:rsidRPr="009D56A8">
              <w:rPr>
                <w:rFonts w:ascii="TH SarabunPSK" w:hAnsi="TH SarabunPSK" w:cs="TH SarabunPSK" w:hint="cs"/>
                <w:color w:val="808080" w:themeColor="background1" w:themeShade="80"/>
                <w:sz w:val="32"/>
                <w:szCs w:val="32"/>
                <w:cs/>
              </w:rPr>
              <w:t xml:space="preserve">เวอร์ชั่น </w:t>
            </w:r>
            <w:r w:rsidRPr="009D56A8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</w:rPr>
              <w:t>xx</w:t>
            </w:r>
          </w:p>
        </w:tc>
      </w:tr>
      <w:tr w:rsidR="006D1E85" w:rsidRPr="009D56A8" w14:paraId="347D1DD5" w14:textId="77777777" w:rsidTr="000C7F68">
        <w:tc>
          <w:tcPr>
            <w:tcW w:w="1413" w:type="dxa"/>
          </w:tcPr>
          <w:p w14:paraId="723D55FA" w14:textId="77777777" w:rsidR="006D1E85" w:rsidRPr="009D56A8" w:rsidRDefault="007926FF" w:rsidP="00860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การอนุมัติ</w:t>
            </w:r>
          </w:p>
        </w:tc>
        <w:tc>
          <w:tcPr>
            <w:tcW w:w="2551" w:type="dxa"/>
          </w:tcPr>
          <w:p w14:paraId="36185E05" w14:textId="77777777" w:rsidR="006D1E85" w:rsidRPr="009D56A8" w:rsidRDefault="007926FF" w:rsidP="00860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835" w:type="dxa"/>
          </w:tcPr>
          <w:p w14:paraId="5FDBA594" w14:textId="77777777" w:rsidR="006D1E85" w:rsidRPr="009D56A8" w:rsidRDefault="000C7F68" w:rsidP="00860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17" w:type="dxa"/>
          </w:tcPr>
          <w:p w14:paraId="086C0EB6" w14:textId="77777777" w:rsidR="006D1E85" w:rsidRPr="009D56A8" w:rsidRDefault="000C7F68" w:rsidP="00860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ลงนาม</w:t>
            </w:r>
          </w:p>
        </w:tc>
      </w:tr>
      <w:tr w:rsidR="006D1E85" w:rsidRPr="009D56A8" w14:paraId="39CCAD06" w14:textId="77777777" w:rsidTr="000C7F68">
        <w:tc>
          <w:tcPr>
            <w:tcW w:w="1413" w:type="dxa"/>
          </w:tcPr>
          <w:p w14:paraId="3EEE3352" w14:textId="77777777" w:rsidR="006D1E85" w:rsidRPr="009D56A8" w:rsidRDefault="000C7F68" w:rsidP="00860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ผู้อนุมัติ</w:t>
            </w:r>
          </w:p>
        </w:tc>
        <w:tc>
          <w:tcPr>
            <w:tcW w:w="2551" w:type="dxa"/>
          </w:tcPr>
          <w:p w14:paraId="53339A71" w14:textId="77777777" w:rsidR="006D1E85" w:rsidRPr="009D56A8" w:rsidRDefault="006D1E85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7DB8D017" w14:textId="77777777" w:rsidR="006D1E85" w:rsidRPr="009D56A8" w:rsidRDefault="006D1E85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7" w:type="dxa"/>
          </w:tcPr>
          <w:p w14:paraId="361409E7" w14:textId="77777777" w:rsidR="006D1E85" w:rsidRPr="009D56A8" w:rsidRDefault="006D1E85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1E85" w:rsidRPr="009D56A8" w14:paraId="52C4B425" w14:textId="77777777" w:rsidTr="000C7F68">
        <w:tc>
          <w:tcPr>
            <w:tcW w:w="1413" w:type="dxa"/>
          </w:tcPr>
          <w:p w14:paraId="7C168B4E" w14:textId="77777777" w:rsidR="006D1E85" w:rsidRPr="009D56A8" w:rsidRDefault="000C7F68" w:rsidP="00860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ผู้ตรวจสอบ</w:t>
            </w:r>
          </w:p>
        </w:tc>
        <w:tc>
          <w:tcPr>
            <w:tcW w:w="2551" w:type="dxa"/>
          </w:tcPr>
          <w:p w14:paraId="07EB1E29" w14:textId="77777777" w:rsidR="006D1E85" w:rsidRPr="009D56A8" w:rsidRDefault="006D1E85" w:rsidP="0011431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61F0B0E2" w14:textId="77777777" w:rsidR="006D1E85" w:rsidRPr="009D56A8" w:rsidRDefault="006D1E85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7" w:type="dxa"/>
          </w:tcPr>
          <w:p w14:paraId="69BEAB76" w14:textId="77777777" w:rsidR="006D1E85" w:rsidRPr="009D56A8" w:rsidRDefault="006D1E85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4CE9861D" w14:textId="77777777" w:rsidTr="000C7F68">
        <w:tc>
          <w:tcPr>
            <w:tcW w:w="1413" w:type="dxa"/>
            <w:vMerge w:val="restart"/>
          </w:tcPr>
          <w:p w14:paraId="5F3FC6F5" w14:textId="77777777" w:rsidR="000C7F68" w:rsidRPr="009D56A8" w:rsidRDefault="000C7F68" w:rsidP="00860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ผู้จัดทำ</w:t>
            </w:r>
          </w:p>
        </w:tc>
        <w:tc>
          <w:tcPr>
            <w:tcW w:w="2551" w:type="dxa"/>
          </w:tcPr>
          <w:p w14:paraId="2CC084D7" w14:textId="77777777" w:rsidR="000C7F68" w:rsidRPr="009D56A8" w:rsidRDefault="000C7F68" w:rsidP="0011431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70B4EBCB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7" w:type="dxa"/>
          </w:tcPr>
          <w:p w14:paraId="67C6B3B8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24A6DD14" w14:textId="77777777" w:rsidTr="000C7F68">
        <w:tc>
          <w:tcPr>
            <w:tcW w:w="1413" w:type="dxa"/>
            <w:vMerge/>
          </w:tcPr>
          <w:p w14:paraId="35CAF26F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14:paraId="45C35561" w14:textId="77777777" w:rsidR="000C7F68" w:rsidRPr="009D56A8" w:rsidRDefault="000C7F68" w:rsidP="0011431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71AF47E5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7" w:type="dxa"/>
          </w:tcPr>
          <w:p w14:paraId="6C661E57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44797C66" w14:textId="77777777" w:rsidTr="000C7F68">
        <w:tc>
          <w:tcPr>
            <w:tcW w:w="1413" w:type="dxa"/>
            <w:vMerge/>
          </w:tcPr>
          <w:p w14:paraId="307C0A47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14:paraId="21A3209C" w14:textId="77777777" w:rsidR="000C7F68" w:rsidRPr="009D56A8" w:rsidRDefault="000C7F68" w:rsidP="0011431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0A26B9D9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7" w:type="dxa"/>
          </w:tcPr>
          <w:p w14:paraId="0AB45DA7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125C04AF" w14:textId="77777777" w:rsidTr="000C7F68">
        <w:tc>
          <w:tcPr>
            <w:tcW w:w="1413" w:type="dxa"/>
            <w:vMerge/>
          </w:tcPr>
          <w:p w14:paraId="03A63FC2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14:paraId="1BE89BC4" w14:textId="77777777" w:rsidR="000C7F68" w:rsidRPr="009D56A8" w:rsidRDefault="000C7F68" w:rsidP="0011431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45AC8113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7" w:type="dxa"/>
          </w:tcPr>
          <w:p w14:paraId="05E08BB3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0751AD0B" w14:textId="77777777" w:rsidTr="009A09C3">
        <w:tc>
          <w:tcPr>
            <w:tcW w:w="3964" w:type="dxa"/>
            <w:gridSpan w:val="2"/>
          </w:tcPr>
          <w:p w14:paraId="6F2C58F5" w14:textId="77777777" w:rsidR="000C7F68" w:rsidRPr="009D56A8" w:rsidRDefault="000C7F68" w:rsidP="000C7F6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วันที่อนุมัติ</w:t>
            </w:r>
          </w:p>
        </w:tc>
        <w:tc>
          <w:tcPr>
            <w:tcW w:w="5052" w:type="dxa"/>
            <w:gridSpan w:val="2"/>
          </w:tcPr>
          <w:p w14:paraId="135D8F5D" w14:textId="77777777" w:rsidR="000C7F68" w:rsidRPr="009D56A8" w:rsidRDefault="000C7F68" w:rsidP="00860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วันที่บังคับใช้</w:t>
            </w:r>
          </w:p>
        </w:tc>
      </w:tr>
    </w:tbl>
    <w:p w14:paraId="7E44B091" w14:textId="1713BB80" w:rsidR="000C7F68" w:rsidRPr="009D56A8" w:rsidRDefault="000C7F68" w:rsidP="006667AA">
      <w:pPr>
        <w:spacing w:before="240"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D56A8">
        <w:rPr>
          <w:rFonts w:ascii="TH SarabunPSK" w:hAnsi="TH SarabunPSK" w:cs="TH SarabunPSK" w:hint="cs"/>
          <w:b/>
          <w:bCs/>
          <w:sz w:val="40"/>
          <w:szCs w:val="40"/>
          <w:cs/>
        </w:rPr>
        <w:t>บันทึกประวัติการแก้ไขเอกสาร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4394"/>
        <w:gridCol w:w="1933"/>
      </w:tblGrid>
      <w:tr w:rsidR="000C7F68" w:rsidRPr="009D56A8" w14:paraId="5FE8EC52" w14:textId="77777777" w:rsidTr="000C7F68">
        <w:tc>
          <w:tcPr>
            <w:tcW w:w="846" w:type="dxa"/>
          </w:tcPr>
          <w:p w14:paraId="2C36B897" w14:textId="77777777" w:rsidR="000C7F68" w:rsidRPr="009D56A8" w:rsidRDefault="000C7F68" w:rsidP="00860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</w:t>
            </w:r>
          </w:p>
        </w:tc>
        <w:tc>
          <w:tcPr>
            <w:tcW w:w="1843" w:type="dxa"/>
          </w:tcPr>
          <w:p w14:paraId="4A5453E5" w14:textId="77777777" w:rsidR="000C7F68" w:rsidRPr="009D56A8" w:rsidRDefault="000C7F68" w:rsidP="00860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</w:t>
            </w:r>
          </w:p>
        </w:tc>
        <w:tc>
          <w:tcPr>
            <w:tcW w:w="4394" w:type="dxa"/>
          </w:tcPr>
          <w:p w14:paraId="20234645" w14:textId="77777777" w:rsidR="000C7F68" w:rsidRPr="009D56A8" w:rsidRDefault="000C7F68" w:rsidP="00860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</w:t>
            </w: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ยการเปลี่ยนแปลง</w:t>
            </w:r>
          </w:p>
        </w:tc>
        <w:tc>
          <w:tcPr>
            <w:tcW w:w="1933" w:type="dxa"/>
          </w:tcPr>
          <w:p w14:paraId="044B82E3" w14:textId="77777777" w:rsidR="000C7F68" w:rsidRPr="009D56A8" w:rsidRDefault="000C7F68" w:rsidP="00860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ผู้จัดทำ</w:t>
            </w:r>
          </w:p>
        </w:tc>
      </w:tr>
      <w:tr w:rsidR="000C7F68" w:rsidRPr="009D56A8" w14:paraId="26895323" w14:textId="77777777" w:rsidTr="000C7F68">
        <w:tc>
          <w:tcPr>
            <w:tcW w:w="846" w:type="dxa"/>
          </w:tcPr>
          <w:p w14:paraId="05BEE5ED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7876A4D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7105BE19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045AB2C8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3129A01E" w14:textId="77777777" w:rsidTr="000C7F68">
        <w:tc>
          <w:tcPr>
            <w:tcW w:w="846" w:type="dxa"/>
          </w:tcPr>
          <w:p w14:paraId="7D472D31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E9DBBF2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743FF23A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543C8791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24F3A976" w14:textId="77777777" w:rsidTr="000C7F68">
        <w:tc>
          <w:tcPr>
            <w:tcW w:w="846" w:type="dxa"/>
          </w:tcPr>
          <w:p w14:paraId="24F05B98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3F68EA4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14CAFACE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4A04606A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551DABE5" w14:textId="77777777" w:rsidTr="000C7F68">
        <w:tc>
          <w:tcPr>
            <w:tcW w:w="846" w:type="dxa"/>
          </w:tcPr>
          <w:p w14:paraId="32B8DD5F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911669E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2B9AA4D3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66B1FC01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7CFD7E91" w14:textId="77777777" w:rsidTr="000C7F68">
        <w:tc>
          <w:tcPr>
            <w:tcW w:w="846" w:type="dxa"/>
          </w:tcPr>
          <w:p w14:paraId="6E5861DB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FAEFD74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073E1E64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75208E3C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0C7C6156" w14:textId="77777777" w:rsidTr="000C7F68">
        <w:tc>
          <w:tcPr>
            <w:tcW w:w="846" w:type="dxa"/>
          </w:tcPr>
          <w:p w14:paraId="23ED7ABC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88A5416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1DC8CF5F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3BC84142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24FC415B" w14:textId="77777777" w:rsidTr="000C7F68">
        <w:tc>
          <w:tcPr>
            <w:tcW w:w="846" w:type="dxa"/>
          </w:tcPr>
          <w:p w14:paraId="1AAEEA59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3612476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00C08B54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75ADBB6D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0B536713" w14:textId="77777777" w:rsidTr="000C7F68">
        <w:tc>
          <w:tcPr>
            <w:tcW w:w="846" w:type="dxa"/>
          </w:tcPr>
          <w:p w14:paraId="7C640FB4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5BB6FD1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22BD6F7B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586A9142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231C433F" w14:textId="77777777" w:rsidTr="000C7F68">
        <w:tc>
          <w:tcPr>
            <w:tcW w:w="846" w:type="dxa"/>
          </w:tcPr>
          <w:p w14:paraId="19A5EC11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D5E0971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6B9CEF8B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7E9E89E0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2A563587" w14:textId="77777777" w:rsidTr="000C7F68">
        <w:tc>
          <w:tcPr>
            <w:tcW w:w="846" w:type="dxa"/>
          </w:tcPr>
          <w:p w14:paraId="0E4C9EE2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C77F328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10B82212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02FFCC88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73F190AD" w14:textId="77777777" w:rsidTr="000C7F68">
        <w:tc>
          <w:tcPr>
            <w:tcW w:w="846" w:type="dxa"/>
          </w:tcPr>
          <w:p w14:paraId="485057C2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D43848B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3240A4E2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75024A84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5E58276B" w14:textId="77777777" w:rsidTr="000C7F68">
        <w:tc>
          <w:tcPr>
            <w:tcW w:w="846" w:type="dxa"/>
          </w:tcPr>
          <w:p w14:paraId="15483E40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F88EB67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12BB9335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410B01FD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779C3D14" w14:textId="77777777" w:rsidTr="000C7F68">
        <w:tc>
          <w:tcPr>
            <w:tcW w:w="846" w:type="dxa"/>
          </w:tcPr>
          <w:p w14:paraId="76ED0BE9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EEED3E4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2B43C18C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6164EB1A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1D395557" w14:textId="77777777" w:rsidTr="000C7F68">
        <w:tc>
          <w:tcPr>
            <w:tcW w:w="846" w:type="dxa"/>
          </w:tcPr>
          <w:p w14:paraId="3FE0130A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2473A55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51957E3C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6F1895D7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5BD45BB5" w14:textId="77777777" w:rsidTr="000C7F68">
        <w:tc>
          <w:tcPr>
            <w:tcW w:w="846" w:type="dxa"/>
          </w:tcPr>
          <w:p w14:paraId="3B8BA460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72DD26F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33EEEB2E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6FC10B1D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4A8EA8CD" w14:textId="77777777" w:rsidTr="000C7F68">
        <w:tc>
          <w:tcPr>
            <w:tcW w:w="846" w:type="dxa"/>
          </w:tcPr>
          <w:p w14:paraId="7CCF1879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FEAE57A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61723530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756F514B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039D4CE7" w14:textId="77777777" w:rsidTr="000C7F68">
        <w:tc>
          <w:tcPr>
            <w:tcW w:w="846" w:type="dxa"/>
          </w:tcPr>
          <w:p w14:paraId="5DEE925E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4720E72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46A0ED47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26BB89AC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7F68" w:rsidRPr="009D56A8" w14:paraId="0BAC8359" w14:textId="77777777" w:rsidTr="000C7F68">
        <w:tc>
          <w:tcPr>
            <w:tcW w:w="846" w:type="dxa"/>
          </w:tcPr>
          <w:p w14:paraId="449BDCFC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A7989B0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13A3EC1F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3" w:type="dxa"/>
          </w:tcPr>
          <w:p w14:paraId="12A62A2C" w14:textId="77777777" w:rsidR="000C7F68" w:rsidRPr="009D56A8" w:rsidRDefault="000C7F68" w:rsidP="00860DE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DDD66AD" w14:textId="77777777" w:rsidR="00B77AD4" w:rsidRPr="009D56A8" w:rsidRDefault="00B77AD4" w:rsidP="00860D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A278EC" w14:textId="77777777" w:rsidR="008970FA" w:rsidRPr="009D56A8" w:rsidRDefault="008970FA">
      <w:pPr>
        <w:rPr>
          <w:rFonts w:ascii="TH SarabunPSK" w:hAnsi="TH SarabunPSK" w:cs="TH SarabunPSK"/>
          <w:sz w:val="32"/>
          <w:szCs w:val="32"/>
          <w:cs/>
        </w:rPr>
        <w:sectPr w:rsidR="008970FA" w:rsidRPr="009D56A8" w:rsidSect="00E46542">
          <w:headerReference w:type="even" r:id="rId17"/>
          <w:headerReference w:type="default" r:id="rId18"/>
          <w:footerReference w:type="even" r:id="rId19"/>
          <w:headerReference w:type="first" r:id="rId20"/>
          <w:pgSz w:w="11906" w:h="16838"/>
          <w:pgMar w:top="1440" w:right="1440" w:bottom="1276" w:left="1440" w:header="708" w:footer="708" w:gutter="0"/>
          <w:cols w:space="708"/>
          <w:docGrid w:linePitch="360"/>
        </w:sectPr>
      </w:pPr>
    </w:p>
    <w:p w14:paraId="388D7333" w14:textId="6E15B715" w:rsidR="00AC4B5D" w:rsidRPr="009D56A8" w:rsidRDefault="00AF4EBA" w:rsidP="0040382E">
      <w:pPr>
        <w:pStyle w:val="Heading2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bookmarkStart w:id="2" w:name="_Toc76822234"/>
      <w:bookmarkStart w:id="3" w:name="_Toc84236375"/>
      <w:r w:rsidRPr="009D56A8">
        <w:rPr>
          <w:rFonts w:ascii="TH SarabunPSK" w:hAnsi="TH SarabunPSK" w:cs="TH SarabunPSK" w:hint="cs"/>
          <w:b/>
          <w:bCs/>
          <w:sz w:val="44"/>
          <w:szCs w:val="36"/>
          <w:cs/>
        </w:rPr>
        <w:lastRenderedPageBreak/>
        <w:t>บทนำ</w:t>
      </w:r>
      <w:bookmarkStart w:id="4" w:name="_Toc47350134"/>
      <w:bookmarkStart w:id="5" w:name="_Toc61374723"/>
      <w:bookmarkEnd w:id="2"/>
      <w:bookmarkEnd w:id="3"/>
    </w:p>
    <w:p w14:paraId="6FDBAF10" w14:textId="6F48EEF1" w:rsidR="00AC4B5D" w:rsidRPr="009D56A8" w:rsidRDefault="009442DF" w:rsidP="009442DF">
      <w:pPr>
        <w:shd w:val="clear" w:color="auto" w:fill="F2F2F2" w:themeFill="background1" w:themeFillShade="F2"/>
        <w:spacing w:before="240" w:after="0" w:line="240" w:lineRule="auto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</w:pPr>
      <w:r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ab/>
      </w:r>
      <w:r w:rsidR="00E4490C"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>ในส่วนนี้</w:t>
      </w:r>
      <w:r w:rsidR="00AC4B5D"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>ระบุหลักการและขอบเขตของแนวปฏิบัติการบริหารจัดการข้อมูลว่าจัดทำโดยใคร มีผลบังคับใช้กับใคร ความรับผิดหากไม่ปฏิบัติตาม และจะต้องครอบคลุม</w:t>
      </w:r>
      <w:r w:rsidR="00AC4B5D"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>ระบบบริหารและกระบวนการจัดการข้อมูล หรือวงจรชีวิตของข้อมูลและองค์ประกอบในการบริหารจัดการข้อมูล</w:t>
      </w:r>
      <w:r w:rsidR="00AC4B5D"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shd w:val="clear" w:color="auto" w:fill="F2F2F2" w:themeFill="background1" w:themeFillShade="F2"/>
        </w:rPr>
        <w:t xml:space="preserve"> </w:t>
      </w:r>
      <w:r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>รวมทั้ง</w:t>
      </w:r>
      <w:r w:rsidR="00AC4B5D"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>กำหนด</w:t>
      </w:r>
      <w:r w:rsidR="00AC4B5D"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>หมวดหมู่และการจัดระดับชั้นของข้อมูล</w:t>
      </w:r>
      <w:r w:rsidR="00AC4B5D"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shd w:val="clear" w:color="auto" w:fill="F2F2F2" w:themeFill="background1" w:themeFillShade="F2"/>
        </w:rPr>
        <w:t xml:space="preserve"> </w:t>
      </w:r>
      <w:r w:rsidR="00AC4B5D"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>ผู้เกี่ยวข้อง</w:t>
      </w:r>
      <w:r w:rsidR="00AC4B5D"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shd w:val="clear" w:color="auto" w:fill="F2F2F2" w:themeFill="background1" w:themeFillShade="F2"/>
        </w:rPr>
        <w:t xml:space="preserve"> </w:t>
      </w:r>
      <w:r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>คำนิยามสำคัญ และ</w:t>
      </w:r>
      <w:r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shd w:val="clear" w:color="auto" w:fill="F2F2F2" w:themeFill="background1" w:themeFillShade="F2"/>
          <w:cs/>
        </w:rPr>
        <w:t>การเผยแพร่และการทบทวน</w:t>
      </w:r>
    </w:p>
    <w:p w14:paraId="17477F97" w14:textId="77777777" w:rsidR="0040382E" w:rsidRPr="009D56A8" w:rsidRDefault="0040382E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Cs w:val="32"/>
          <w:cs/>
        </w:rPr>
      </w:pPr>
      <w:bookmarkStart w:id="6" w:name="_Toc84236376"/>
      <w:bookmarkEnd w:id="4"/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หลักการ</w:t>
      </w:r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และขอบเขต</w:t>
      </w:r>
      <w:bookmarkEnd w:id="6"/>
    </w:p>
    <w:p w14:paraId="729118E0" w14:textId="37019CAE" w:rsidR="00C814AD" w:rsidRPr="009D56A8" w:rsidRDefault="00A57A50" w:rsidP="009442DF">
      <w:pPr>
        <w:pStyle w:val="Default"/>
        <w:ind w:firstLine="567"/>
        <w:jc w:val="thaiDistribute"/>
        <w:rPr>
          <w:sz w:val="32"/>
          <w:szCs w:val="32"/>
          <w:cs/>
        </w:rPr>
      </w:pPr>
      <w:r w:rsidRPr="009D56A8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12177F8" wp14:editId="13E353C8">
            <wp:simplePos x="0" y="0"/>
            <wp:positionH relativeFrom="margin">
              <wp:posOffset>1069340</wp:posOffset>
            </wp:positionH>
            <wp:positionV relativeFrom="paragraph">
              <wp:posOffset>1878330</wp:posOffset>
            </wp:positionV>
            <wp:extent cx="3710940" cy="3063875"/>
            <wp:effectExtent l="0" t="0" r="3810" b="3175"/>
            <wp:wrapTopAndBottom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06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4AD" w:rsidRPr="009D56A8">
        <w:rPr>
          <w:sz w:val="32"/>
          <w:szCs w:val="32"/>
          <w:cs/>
        </w:rPr>
        <w:t>แนวปฏิบัติ</w:t>
      </w:r>
      <w:r w:rsidR="00844B18" w:rsidRPr="009D56A8">
        <w:rPr>
          <w:sz w:val="32"/>
          <w:szCs w:val="32"/>
          <w:cs/>
        </w:rPr>
        <w:t>การบริหารจัดการ</w:t>
      </w:r>
      <w:r w:rsidR="00C814AD" w:rsidRPr="009D56A8">
        <w:rPr>
          <w:sz w:val="32"/>
          <w:szCs w:val="32"/>
          <w:cs/>
        </w:rPr>
        <w:t>ข้อมูล ได้กำหนดขึ้นให้สอดคล้องตามนโยบายข้อมูล (</w:t>
      </w:r>
      <w:r w:rsidR="00C814AD" w:rsidRPr="009D56A8">
        <w:rPr>
          <w:sz w:val="32"/>
          <w:szCs w:val="32"/>
        </w:rPr>
        <w:t xml:space="preserve">Data Policy) </w:t>
      </w:r>
      <w:r w:rsidR="00844B18" w:rsidRPr="009D56A8">
        <w:rPr>
          <w:sz w:val="32"/>
          <w:szCs w:val="32"/>
          <w:cs/>
        </w:rPr>
        <w:br/>
      </w:r>
      <w:r w:rsidR="00C814AD" w:rsidRPr="009D56A8">
        <w:rPr>
          <w:sz w:val="32"/>
          <w:szCs w:val="32"/>
          <w:cs/>
        </w:rPr>
        <w:t xml:space="preserve">ที่หน่วยงานประกาศ ซึ่งเป็นหนึ่งในองค์ประกอบตามกรอบธรรมาภิบาลข้อมูลภาครัฐ </w:t>
      </w:r>
      <w:r w:rsidRPr="009D56A8">
        <w:rPr>
          <w:sz w:val="32"/>
          <w:szCs w:val="32"/>
          <w:cs/>
        </w:rPr>
        <w:t xml:space="preserve">จัดทำโดย </w:t>
      </w:r>
      <w:sdt>
        <w:sdtPr>
          <w:rPr>
            <w:color w:val="FF0000"/>
            <w:sz w:val="32"/>
            <w:szCs w:val="32"/>
            <w:cs/>
          </w:rPr>
          <w:id w:val="-1094551192"/>
          <w:placeholder>
            <w:docPart w:val="E4DBD1FC834A443AA9FDE7A4AD1ED63C"/>
          </w:placeholder>
          <w:text/>
        </w:sdtPr>
        <w:sdtContent>
          <w:r w:rsidRPr="009D56A8">
            <w:rPr>
              <w:color w:val="FF0000"/>
              <w:sz w:val="32"/>
              <w:szCs w:val="32"/>
              <w:cs/>
            </w:rPr>
            <w:t>ระบุกอง/สำนัก/ฝ่าย/ศูนย์</w:t>
          </w:r>
        </w:sdtContent>
      </w:sdt>
      <w:r w:rsidRPr="009D56A8">
        <w:rPr>
          <w:color w:val="FF0000"/>
          <w:sz w:val="32"/>
          <w:szCs w:val="32"/>
          <w:cs/>
        </w:rPr>
        <w:t xml:space="preserve"> </w:t>
      </w:r>
      <w:r w:rsidRPr="009D56A8">
        <w:rPr>
          <w:sz w:val="32"/>
          <w:szCs w:val="32"/>
          <w:cs/>
        </w:rPr>
        <w:t>มีผลบังคับใช้กับผู้มีส่วนได้ส่วนเสียที่เกี่ยวข้องกับข้อมูลตามแนวปฏิบัติที่</w:t>
      </w:r>
      <w:r w:rsidRPr="009D56A8">
        <w:rPr>
          <w:color w:val="FF0000"/>
          <w:sz w:val="32"/>
          <w:szCs w:val="32"/>
          <w:cs/>
        </w:rPr>
        <w:t xml:space="preserve"> </w:t>
      </w:r>
      <w:sdt>
        <w:sdtPr>
          <w:rPr>
            <w:color w:val="FF0000"/>
            <w:sz w:val="32"/>
            <w:szCs w:val="32"/>
            <w:cs/>
          </w:rPr>
          <w:id w:val="-719506672"/>
          <w:placeholder>
            <w:docPart w:val="91721D974D894DA992A29E29DDC1F7CE"/>
          </w:placeholder>
          <w:text/>
        </w:sdtPr>
        <w:sdtContent>
          <w:r w:rsidRPr="009D56A8">
            <w:rPr>
              <w:color w:val="FF0000"/>
              <w:sz w:val="32"/>
              <w:szCs w:val="32"/>
              <w:cs/>
            </w:rPr>
            <w:t>ระบุชื่อหน่วยงาน</w:t>
          </w:r>
        </w:sdtContent>
      </w:sdt>
      <w:r w:rsidRPr="009D56A8">
        <w:rPr>
          <w:sz w:val="32"/>
          <w:szCs w:val="32"/>
          <w:cs/>
        </w:rPr>
        <w:t xml:space="preserve"> ประกาศ</w:t>
      </w:r>
      <w:r w:rsidRPr="009D56A8">
        <w:rPr>
          <w:rFonts w:ascii="THSarabunPSK" w:hAnsi="THSarabunPSK" w:cs="THSarabunPSK"/>
          <w:sz w:val="32"/>
          <w:szCs w:val="32"/>
          <w:cs/>
        </w:rPr>
        <w:t xml:space="preserve"> </w:t>
      </w:r>
      <w:r w:rsidRPr="009D56A8">
        <w:rPr>
          <w:sz w:val="32"/>
          <w:szCs w:val="32"/>
          <w:cs/>
        </w:rPr>
        <w:t xml:space="preserve">ซึ่งมีหน้าที่โดยตรงที่จะต้องสนับสนุน ดำเนินการและปฏิบัติตามอย่างเคร่งครัด และผู้ใช้อื่นที่เกี่ยวข้องแต่ไม่มีหน้าที่ในการดูแลข้อมูลจะต้องให้ความร่วมมือในการดำเนินการตามแนวปฏิบัตินี้ ผู้ฝ่าฝืนมีความผิดและจะต้องได้รับการดำเนินการตามระเบียบของหน่วยงาน </w:t>
      </w:r>
      <w:r w:rsidR="00C814AD" w:rsidRPr="009D56A8">
        <w:rPr>
          <w:sz w:val="32"/>
          <w:szCs w:val="32"/>
          <w:cs/>
        </w:rPr>
        <w:t>โดยแนวป</w:t>
      </w:r>
      <w:r w:rsidR="0097477A" w:rsidRPr="009D56A8">
        <w:rPr>
          <w:rFonts w:hint="cs"/>
          <w:sz w:val="32"/>
          <w:szCs w:val="32"/>
          <w:cs/>
        </w:rPr>
        <w:t>ฏิบัติ</w:t>
      </w:r>
      <w:r w:rsidR="00C814AD" w:rsidRPr="009D56A8">
        <w:rPr>
          <w:sz w:val="32"/>
          <w:szCs w:val="32"/>
          <w:cs/>
        </w:rPr>
        <w:t>จะต้องครอบคลุม</w:t>
      </w:r>
      <w:r w:rsidR="00F75ADC" w:rsidRPr="009D56A8">
        <w:rPr>
          <w:sz w:val="32"/>
          <w:szCs w:val="32"/>
          <w:cs/>
        </w:rPr>
        <w:t>ระบบบริหารและกระบวนการจัดการข้อมูล หรือวงจรชีวิตของข้อมูลและองค์ประกอบในการบริหารจัดการข้อมูล</w:t>
      </w:r>
      <w:r w:rsidRPr="009D56A8">
        <w:rPr>
          <w:sz w:val="32"/>
          <w:szCs w:val="32"/>
          <w:cs/>
        </w:rPr>
        <w:br/>
      </w:r>
      <w:r w:rsidR="00C814AD" w:rsidRPr="009D56A8">
        <w:rPr>
          <w:sz w:val="32"/>
          <w:szCs w:val="32"/>
          <w:cs/>
        </w:rPr>
        <w:t>ดัง</w:t>
      </w:r>
      <w:r w:rsidR="00F75ADC" w:rsidRPr="009D56A8">
        <w:rPr>
          <w:sz w:val="32"/>
          <w:szCs w:val="32"/>
          <w:cs/>
        </w:rPr>
        <w:t>รูปต่อไป</w:t>
      </w:r>
      <w:r w:rsidR="00C814AD" w:rsidRPr="009D56A8">
        <w:rPr>
          <w:sz w:val="32"/>
          <w:szCs w:val="32"/>
          <w:cs/>
        </w:rPr>
        <w:t xml:space="preserve">นี้ </w:t>
      </w:r>
    </w:p>
    <w:p w14:paraId="5B43B209" w14:textId="2E0B6486" w:rsidR="00C814AD" w:rsidRPr="009D56A8" w:rsidRDefault="00C814AD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7" w:name="_Toc47350135"/>
      <w:bookmarkStart w:id="8" w:name="_Toc76822236"/>
      <w:bookmarkStart w:id="9" w:name="_Toc84236377"/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วงจรชีวิตของข้อมูล</w:t>
      </w:r>
      <w:bookmarkEnd w:id="7"/>
      <w:bookmarkEnd w:id="8"/>
      <w:bookmarkEnd w:id="9"/>
    </w:p>
    <w:p w14:paraId="4F11DC6F" w14:textId="388CF7DE" w:rsidR="00C814AD" w:rsidRPr="009D56A8" w:rsidRDefault="00C814AD" w:rsidP="00DF5D0B">
      <w:pPr>
        <w:pStyle w:val="Default"/>
        <w:numPr>
          <w:ilvl w:val="0"/>
          <w:numId w:val="3"/>
        </w:numPr>
        <w:tabs>
          <w:tab w:val="left" w:pos="851"/>
        </w:tabs>
        <w:spacing w:before="120"/>
        <w:ind w:left="0" w:firstLine="567"/>
        <w:jc w:val="thaiDistribute"/>
        <w:rPr>
          <w:sz w:val="32"/>
          <w:szCs w:val="32"/>
        </w:rPr>
      </w:pPr>
      <w:r w:rsidRPr="009D56A8">
        <w:rPr>
          <w:b/>
          <w:bCs/>
          <w:sz w:val="32"/>
          <w:szCs w:val="32"/>
          <w:cs/>
        </w:rPr>
        <w:t>การสร้างข้อมูล (</w:t>
      </w:r>
      <w:r w:rsidRPr="009D56A8">
        <w:rPr>
          <w:b/>
          <w:bCs/>
          <w:sz w:val="32"/>
          <w:szCs w:val="32"/>
        </w:rPr>
        <w:t>Create)</w:t>
      </w:r>
      <w:r w:rsidRPr="009D56A8">
        <w:rPr>
          <w:sz w:val="32"/>
          <w:szCs w:val="32"/>
        </w:rPr>
        <w:t xml:space="preserve"> </w:t>
      </w:r>
      <w:r w:rsidRPr="009D56A8">
        <w:rPr>
          <w:sz w:val="32"/>
          <w:szCs w:val="32"/>
          <w:cs/>
        </w:rPr>
        <w:t>เป็นการสร้างข้อมูลขึ้นมาใหม่</w:t>
      </w:r>
      <w:r w:rsidRPr="009D56A8">
        <w:rPr>
          <w:rFonts w:hint="cs"/>
          <w:sz w:val="32"/>
          <w:szCs w:val="32"/>
          <w:cs/>
        </w:rPr>
        <w:t xml:space="preserve"> หรือปรับปรุงข้อมูลขึ้นใหม่</w:t>
      </w:r>
      <w:r w:rsidRPr="009D56A8">
        <w:rPr>
          <w:sz w:val="32"/>
          <w:szCs w:val="32"/>
          <w:cs/>
        </w:rPr>
        <w:t xml:space="preserve"> โดยวิธีการบันทึกเข้าไปด้วยบุคคลหรือบันทึกอัตโนมัติด้วยอุปกรณ์อิเล็กทรอนิกส์ เช่น อุปกรณ์ตรวจจับสัญญาณ (</w:t>
      </w:r>
      <w:r w:rsidRPr="009D56A8">
        <w:rPr>
          <w:sz w:val="32"/>
          <w:szCs w:val="32"/>
        </w:rPr>
        <w:t xml:space="preserve">Sensor) </w:t>
      </w:r>
      <w:r w:rsidRPr="009D56A8">
        <w:rPr>
          <w:sz w:val="32"/>
          <w:szCs w:val="32"/>
          <w:cs/>
        </w:rPr>
        <w:t>รวมถึงการซื้อข้อมูล หรือการรับข้อมูลจากหน่วยงานอื่น เพื่อน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มาจัดเก็บในภายหลัง</w:t>
      </w:r>
    </w:p>
    <w:p w14:paraId="7B426E01" w14:textId="77777777" w:rsidR="00C814AD" w:rsidRPr="009D56A8" w:rsidRDefault="00C814AD" w:rsidP="00DF5D0B">
      <w:pPr>
        <w:pStyle w:val="Default"/>
        <w:numPr>
          <w:ilvl w:val="0"/>
          <w:numId w:val="3"/>
        </w:numPr>
        <w:tabs>
          <w:tab w:val="left" w:pos="851"/>
        </w:tabs>
        <w:spacing w:before="120"/>
        <w:ind w:left="0" w:firstLine="567"/>
        <w:jc w:val="thaiDistribute"/>
        <w:rPr>
          <w:sz w:val="32"/>
          <w:szCs w:val="32"/>
        </w:rPr>
      </w:pPr>
      <w:r w:rsidRPr="009D56A8">
        <w:rPr>
          <w:b/>
          <w:bCs/>
          <w:sz w:val="32"/>
          <w:szCs w:val="32"/>
          <w:cs/>
        </w:rPr>
        <w:t>การจัดเก็บข้อมูล (</w:t>
      </w:r>
      <w:r w:rsidRPr="009D56A8">
        <w:rPr>
          <w:b/>
          <w:bCs/>
          <w:sz w:val="32"/>
          <w:szCs w:val="32"/>
        </w:rPr>
        <w:t>Store)</w:t>
      </w:r>
      <w:r w:rsidRPr="009D56A8">
        <w:rPr>
          <w:sz w:val="32"/>
          <w:szCs w:val="32"/>
        </w:rPr>
        <w:t xml:space="preserve"> </w:t>
      </w:r>
      <w:r w:rsidRPr="009D56A8">
        <w:rPr>
          <w:sz w:val="32"/>
          <w:szCs w:val="32"/>
          <w:cs/>
        </w:rPr>
        <w:t>เป็นการจัดเก็บข้อมูลที่เกิดจากกระบวนการสร้างหรือข้อมูลที่ได้จากการ</w:t>
      </w:r>
      <w:r w:rsidRPr="009D56A8">
        <w:rPr>
          <w:rFonts w:hint="cs"/>
          <w:sz w:val="32"/>
          <w:szCs w:val="32"/>
          <w:cs/>
        </w:rPr>
        <w:t>เชื่อมโยงและ/หรือ</w:t>
      </w:r>
      <w:r w:rsidRPr="009D56A8">
        <w:rPr>
          <w:sz w:val="32"/>
          <w:szCs w:val="32"/>
          <w:cs/>
        </w:rPr>
        <w:t>แลกเปลี่ยนกับหน่วยงานอื่น ไม่ว่าจะจัดเก็บลงแฟ้มข้อมูล (</w:t>
      </w:r>
      <w:r w:rsidRPr="009D56A8">
        <w:rPr>
          <w:sz w:val="32"/>
          <w:szCs w:val="32"/>
        </w:rPr>
        <w:t xml:space="preserve">File) </w:t>
      </w:r>
      <w:r w:rsidRPr="009D56A8">
        <w:rPr>
          <w:sz w:val="32"/>
          <w:szCs w:val="32"/>
          <w:cs/>
        </w:rPr>
        <w:t>หรือระบบการจัดการฐานข้อมูล (</w:t>
      </w:r>
      <w:r w:rsidRPr="009D56A8">
        <w:rPr>
          <w:sz w:val="32"/>
          <w:szCs w:val="32"/>
        </w:rPr>
        <w:t xml:space="preserve">Database Management System - DBMS) </w:t>
      </w:r>
      <w:r w:rsidRPr="009D56A8">
        <w:rPr>
          <w:sz w:val="32"/>
          <w:szCs w:val="32"/>
          <w:cs/>
        </w:rPr>
        <w:t>เพื่อ</w:t>
      </w:r>
      <w:r w:rsidRPr="009D56A8">
        <w:rPr>
          <w:rFonts w:hint="cs"/>
          <w:sz w:val="32"/>
          <w:szCs w:val="32"/>
          <w:cs/>
        </w:rPr>
        <w:t>ให้เกิดความมีระเบียบง่ายต่อการใช้งาน</w:t>
      </w:r>
      <w:r w:rsidRPr="009D56A8">
        <w:rPr>
          <w:sz w:val="32"/>
          <w:szCs w:val="32"/>
          <w:cs/>
        </w:rPr>
        <w:t xml:space="preserve"> </w:t>
      </w:r>
      <w:r w:rsidRPr="009D56A8">
        <w:rPr>
          <w:rFonts w:hint="cs"/>
          <w:sz w:val="32"/>
          <w:szCs w:val="32"/>
          <w:cs/>
        </w:rPr>
        <w:t>ข้อมูลไม่สูญหายหรือถูกทำลาย</w:t>
      </w:r>
      <w:r w:rsidRPr="009D56A8">
        <w:rPr>
          <w:sz w:val="32"/>
          <w:szCs w:val="32"/>
          <w:cs/>
        </w:rPr>
        <w:t xml:space="preserve"> </w:t>
      </w:r>
      <w:r w:rsidRPr="009D56A8">
        <w:rPr>
          <w:rFonts w:hint="cs"/>
          <w:sz w:val="32"/>
          <w:szCs w:val="32"/>
          <w:cs/>
        </w:rPr>
        <w:t>และช่วยให้ผู้ใช้งานสามารถประมวลผลข้อมูลต่าง</w:t>
      </w:r>
      <w:r w:rsidRPr="009D56A8">
        <w:rPr>
          <w:sz w:val="32"/>
          <w:szCs w:val="32"/>
          <w:cs/>
        </w:rPr>
        <w:t xml:space="preserve"> </w:t>
      </w:r>
      <w:r w:rsidRPr="009D56A8">
        <w:rPr>
          <w:rFonts w:hint="cs"/>
          <w:sz w:val="32"/>
          <w:szCs w:val="32"/>
          <w:cs/>
        </w:rPr>
        <w:t>ๆ</w:t>
      </w:r>
      <w:r w:rsidRPr="009D56A8">
        <w:rPr>
          <w:sz w:val="32"/>
          <w:szCs w:val="32"/>
          <w:cs/>
        </w:rPr>
        <w:t xml:space="preserve"> </w:t>
      </w:r>
      <w:r w:rsidRPr="009D56A8">
        <w:rPr>
          <w:rFonts w:hint="cs"/>
          <w:sz w:val="32"/>
          <w:szCs w:val="32"/>
          <w:cs/>
        </w:rPr>
        <w:t>ตามความต้องการได้อย่างรวดเร็ว</w:t>
      </w:r>
      <w:r w:rsidRPr="009D56A8">
        <w:rPr>
          <w:sz w:val="32"/>
          <w:szCs w:val="32"/>
          <w:cs/>
        </w:rPr>
        <w:t xml:space="preserve"> </w:t>
      </w:r>
    </w:p>
    <w:p w14:paraId="190C515D" w14:textId="77777777" w:rsidR="00C31B9E" w:rsidRPr="009D56A8" w:rsidRDefault="00C31B9E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9D56A8">
        <w:rPr>
          <w:b/>
          <w:bCs/>
          <w:sz w:val="32"/>
          <w:szCs w:val="32"/>
          <w:cs/>
        </w:rPr>
        <w:br w:type="page"/>
      </w:r>
    </w:p>
    <w:p w14:paraId="3E831AD8" w14:textId="36C4054E" w:rsidR="00C814AD" w:rsidRPr="009D56A8" w:rsidRDefault="00C814AD" w:rsidP="00DF5D0B">
      <w:pPr>
        <w:pStyle w:val="Default"/>
        <w:numPr>
          <w:ilvl w:val="0"/>
          <w:numId w:val="3"/>
        </w:numPr>
        <w:tabs>
          <w:tab w:val="left" w:pos="851"/>
        </w:tabs>
        <w:spacing w:before="120"/>
        <w:ind w:left="0" w:firstLine="567"/>
        <w:jc w:val="thaiDistribute"/>
        <w:rPr>
          <w:sz w:val="32"/>
          <w:szCs w:val="32"/>
        </w:rPr>
      </w:pPr>
      <w:r w:rsidRPr="009D56A8">
        <w:rPr>
          <w:b/>
          <w:bCs/>
          <w:sz w:val="32"/>
          <w:szCs w:val="32"/>
          <w:cs/>
        </w:rPr>
        <w:lastRenderedPageBreak/>
        <w:t>การประมวลผลและใช้ข้อมูล (</w:t>
      </w:r>
      <w:r w:rsidRPr="009D56A8">
        <w:rPr>
          <w:b/>
          <w:bCs/>
          <w:sz w:val="32"/>
          <w:szCs w:val="32"/>
        </w:rPr>
        <w:t>Processing and Use)</w:t>
      </w:r>
      <w:r w:rsidRPr="009D56A8">
        <w:rPr>
          <w:sz w:val="32"/>
          <w:szCs w:val="32"/>
        </w:rPr>
        <w:t xml:space="preserve"> </w:t>
      </w:r>
      <w:r w:rsidRPr="009D56A8">
        <w:rPr>
          <w:sz w:val="32"/>
          <w:szCs w:val="32"/>
          <w:cs/>
        </w:rPr>
        <w:t>เป็นการน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ข้อมูลที่จัดเก็บมาประมวลผล เช่น การถ่ายโอนข้อมูล การเปลี่ยนรูปแบบการจัดเก็บข้อมูล การวิเคราะห์ข้อมูล การจัดท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รายงาน เพื่อน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ข้อมูลเหล่านั้นมาใช้งานให้เกิดประโยชน์ตามวัตถุประสงค์ รวมถึงการส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รอง (</w:t>
      </w:r>
      <w:r w:rsidRPr="009D56A8">
        <w:rPr>
          <w:sz w:val="32"/>
          <w:szCs w:val="32"/>
        </w:rPr>
        <w:t xml:space="preserve">Backup) </w:t>
      </w:r>
      <w:r w:rsidRPr="009D56A8">
        <w:rPr>
          <w:sz w:val="32"/>
          <w:szCs w:val="32"/>
          <w:cs/>
        </w:rPr>
        <w:t>ข้อมูล โดยการคัดลอกข้อมูลที่ใช้งานอยู่ในปัจจุบัน เพื่อท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ส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เนา เช่น ใช้โปรแกรมในการส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รองข้อมูล เป็นการหลีกเลี่ยงความเสียหายที่จะเกิดขึ้นหากข้อมูลเกิดการเสียหายหรือสูญหาย ซึ่งสามารถน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ข้อมูลที่ส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รองไว้ในสื่อบันทึกข้อมูลกลับมาใช้งานได้ทันที โดยการกู้คืน (</w:t>
      </w:r>
      <w:r w:rsidRPr="009D56A8">
        <w:rPr>
          <w:sz w:val="32"/>
          <w:szCs w:val="32"/>
        </w:rPr>
        <w:t>Restore)</w:t>
      </w:r>
    </w:p>
    <w:p w14:paraId="73B8843C" w14:textId="77777777" w:rsidR="00C814AD" w:rsidRPr="009D56A8" w:rsidRDefault="00C814AD" w:rsidP="00DF5D0B">
      <w:pPr>
        <w:pStyle w:val="Default"/>
        <w:numPr>
          <w:ilvl w:val="0"/>
          <w:numId w:val="3"/>
        </w:numPr>
        <w:tabs>
          <w:tab w:val="left" w:pos="851"/>
        </w:tabs>
        <w:spacing w:before="120"/>
        <w:ind w:left="0" w:firstLine="567"/>
        <w:jc w:val="thaiDistribute"/>
        <w:rPr>
          <w:sz w:val="32"/>
          <w:szCs w:val="32"/>
        </w:rPr>
      </w:pPr>
      <w:r w:rsidRPr="009D56A8">
        <w:rPr>
          <w:b/>
          <w:bCs/>
          <w:sz w:val="32"/>
          <w:szCs w:val="32"/>
          <w:cs/>
        </w:rPr>
        <w:t>การเผยแพร่ข้อมูล (</w:t>
      </w:r>
      <w:r w:rsidRPr="009D56A8">
        <w:rPr>
          <w:b/>
          <w:bCs/>
          <w:sz w:val="32"/>
          <w:szCs w:val="32"/>
        </w:rPr>
        <w:t>Disclosure)</w:t>
      </w:r>
      <w:r w:rsidRPr="009D56A8">
        <w:rPr>
          <w:sz w:val="32"/>
          <w:szCs w:val="32"/>
        </w:rPr>
        <w:t xml:space="preserve"> </w:t>
      </w:r>
      <w:r w:rsidRPr="009D56A8">
        <w:rPr>
          <w:sz w:val="32"/>
          <w:szCs w:val="32"/>
          <w:cs/>
        </w:rPr>
        <w:t>เป็นการน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ข้อมูลที่อยู่ในความครอบครองของ</w:t>
      </w:r>
      <w:r w:rsidRPr="009D56A8">
        <w:rPr>
          <w:rFonts w:hint="cs"/>
          <w:sz w:val="32"/>
          <w:szCs w:val="32"/>
          <w:cs/>
        </w:rPr>
        <w:t>หน่วยงาน</w:t>
      </w:r>
      <w:r w:rsidRPr="009D56A8">
        <w:rPr>
          <w:sz w:val="32"/>
          <w:szCs w:val="32"/>
          <w:cs/>
        </w:rPr>
        <w:t xml:space="preserve"> เผยแพร่ตามช่องทางต่าง ๆ อย่างเหมาะสม</w:t>
      </w:r>
      <w:r w:rsidRPr="009D56A8">
        <w:rPr>
          <w:rFonts w:hint="cs"/>
          <w:sz w:val="32"/>
          <w:szCs w:val="32"/>
          <w:cs/>
        </w:rPr>
        <w:t xml:space="preserve"> อาทิ </w:t>
      </w:r>
      <w:r w:rsidRPr="009D56A8">
        <w:rPr>
          <w:sz w:val="32"/>
          <w:szCs w:val="32"/>
          <w:cs/>
        </w:rPr>
        <w:t>การ</w:t>
      </w:r>
      <w:r w:rsidRPr="009D56A8">
        <w:rPr>
          <w:rFonts w:hint="cs"/>
          <w:sz w:val="32"/>
          <w:szCs w:val="32"/>
          <w:cs/>
        </w:rPr>
        <w:t>เปิดเผยข้อมูล (</w:t>
      </w:r>
      <w:r w:rsidRPr="009D56A8">
        <w:rPr>
          <w:sz w:val="32"/>
          <w:szCs w:val="32"/>
        </w:rPr>
        <w:t xml:space="preserve">Open data) </w:t>
      </w:r>
      <w:r w:rsidRPr="009D56A8">
        <w:rPr>
          <w:rFonts w:hint="cs"/>
          <w:sz w:val="32"/>
          <w:szCs w:val="32"/>
          <w:cs/>
        </w:rPr>
        <w:t>การ</w:t>
      </w:r>
      <w:r w:rsidRPr="009D56A8">
        <w:rPr>
          <w:sz w:val="32"/>
          <w:szCs w:val="32"/>
          <w:cs/>
        </w:rPr>
        <w:t>แชร์ข้อมูล (</w:t>
      </w:r>
      <w:r w:rsidRPr="009D56A8">
        <w:rPr>
          <w:sz w:val="32"/>
          <w:szCs w:val="32"/>
        </w:rPr>
        <w:t xml:space="preserve">Sharing) </w:t>
      </w:r>
      <w:r w:rsidRPr="009D56A8">
        <w:rPr>
          <w:sz w:val="32"/>
          <w:szCs w:val="32"/>
          <w:cs/>
        </w:rPr>
        <w:t>การกระจายข้อมูล (</w:t>
      </w:r>
      <w:r w:rsidRPr="009D56A8">
        <w:rPr>
          <w:sz w:val="32"/>
          <w:szCs w:val="32"/>
        </w:rPr>
        <w:t xml:space="preserve">Dissemination) </w:t>
      </w:r>
      <w:r w:rsidRPr="009D56A8">
        <w:rPr>
          <w:sz w:val="32"/>
          <w:szCs w:val="32"/>
          <w:cs/>
        </w:rPr>
        <w:t>การควบคุมการเข้าถึง (</w:t>
      </w:r>
      <w:r w:rsidRPr="009D56A8">
        <w:rPr>
          <w:sz w:val="32"/>
          <w:szCs w:val="32"/>
        </w:rPr>
        <w:t xml:space="preserve">Access Control) </w:t>
      </w:r>
      <w:r w:rsidRPr="009D56A8">
        <w:rPr>
          <w:sz w:val="32"/>
          <w:szCs w:val="32"/>
          <w:cs/>
        </w:rPr>
        <w:t>การแลกเปลี่ยนข้อมูลระหว่างหน่วยงาน (</w:t>
      </w:r>
      <w:r w:rsidRPr="009D56A8">
        <w:rPr>
          <w:sz w:val="32"/>
          <w:szCs w:val="32"/>
        </w:rPr>
        <w:t xml:space="preserve">Exchange) </w:t>
      </w:r>
      <w:r w:rsidRPr="009D56A8">
        <w:rPr>
          <w:sz w:val="32"/>
          <w:szCs w:val="32"/>
          <w:cs/>
        </w:rPr>
        <w:t>และการก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หนดเงื่อนไขในการน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ข้อมูลไปใช้ (</w:t>
      </w:r>
      <w:r w:rsidRPr="009D56A8">
        <w:rPr>
          <w:sz w:val="32"/>
          <w:szCs w:val="32"/>
        </w:rPr>
        <w:t>Condition)</w:t>
      </w:r>
    </w:p>
    <w:p w14:paraId="08B5DDC6" w14:textId="77777777" w:rsidR="00C814AD" w:rsidRPr="009D56A8" w:rsidRDefault="00C814AD" w:rsidP="00DF5D0B">
      <w:pPr>
        <w:pStyle w:val="Default"/>
        <w:numPr>
          <w:ilvl w:val="0"/>
          <w:numId w:val="3"/>
        </w:numPr>
        <w:tabs>
          <w:tab w:val="left" w:pos="851"/>
        </w:tabs>
        <w:spacing w:before="120"/>
        <w:ind w:left="0" w:firstLine="567"/>
        <w:jc w:val="thaiDistribute"/>
        <w:rPr>
          <w:sz w:val="32"/>
          <w:szCs w:val="32"/>
        </w:rPr>
      </w:pPr>
      <w:r w:rsidRPr="009D56A8">
        <w:rPr>
          <w:b/>
          <w:bCs/>
          <w:sz w:val="32"/>
          <w:szCs w:val="32"/>
          <w:cs/>
        </w:rPr>
        <w:t>กระบวนการจัดเก็บข้อมูลถาวร (</w:t>
      </w:r>
      <w:r w:rsidRPr="009D56A8">
        <w:rPr>
          <w:b/>
          <w:bCs/>
          <w:sz w:val="32"/>
          <w:szCs w:val="32"/>
        </w:rPr>
        <w:t>Archive)</w:t>
      </w:r>
      <w:r w:rsidRPr="009D56A8">
        <w:rPr>
          <w:rFonts w:hint="cs"/>
          <w:sz w:val="32"/>
          <w:szCs w:val="32"/>
          <w:cs/>
        </w:rPr>
        <w:t xml:space="preserve"> </w:t>
      </w:r>
      <w:r w:rsidRPr="009D56A8">
        <w:rPr>
          <w:sz w:val="32"/>
          <w:szCs w:val="32"/>
          <w:cs/>
        </w:rPr>
        <w:t>เป็นการย้ายข้อมูลที่มีช่วงอายุเกินช่วงใช้งานหรือไม่ได้ใช้งานแล้ว เพื่อเก็บรักษาถาวรโดยที่ข้อมูลนั้นไม่มีการลบ ปรับปรุง หรือแก้ไขอีก และสามารถน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กลับไปใช้งานได้ใหม่เมื่อต้องการ</w:t>
      </w:r>
    </w:p>
    <w:p w14:paraId="44099EAA" w14:textId="6BE99D8E" w:rsidR="00C814AD" w:rsidRPr="009D56A8" w:rsidRDefault="00C814AD" w:rsidP="00DF5D0B">
      <w:pPr>
        <w:pStyle w:val="Default"/>
        <w:numPr>
          <w:ilvl w:val="0"/>
          <w:numId w:val="3"/>
        </w:numPr>
        <w:tabs>
          <w:tab w:val="left" w:pos="851"/>
        </w:tabs>
        <w:spacing w:before="120"/>
        <w:ind w:left="0" w:firstLine="567"/>
        <w:jc w:val="thaiDistribute"/>
        <w:rPr>
          <w:sz w:val="32"/>
          <w:szCs w:val="32"/>
        </w:rPr>
      </w:pPr>
      <w:r w:rsidRPr="009D56A8">
        <w:rPr>
          <w:b/>
          <w:bCs/>
          <w:sz w:val="32"/>
          <w:szCs w:val="32"/>
          <w:cs/>
        </w:rPr>
        <w:t>การทำลายข้อมูล (</w:t>
      </w:r>
      <w:r w:rsidRPr="009D56A8">
        <w:rPr>
          <w:b/>
          <w:bCs/>
          <w:sz w:val="32"/>
          <w:szCs w:val="32"/>
        </w:rPr>
        <w:t>Destroy)</w:t>
      </w:r>
      <w:r w:rsidRPr="009D56A8">
        <w:rPr>
          <w:sz w:val="32"/>
          <w:szCs w:val="32"/>
        </w:rPr>
        <w:t xml:space="preserve"> </w:t>
      </w:r>
      <w:r w:rsidRPr="009D56A8">
        <w:rPr>
          <w:sz w:val="32"/>
          <w:szCs w:val="32"/>
          <w:cs/>
        </w:rPr>
        <w:t>เป็นการท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ลายข้อมูลที่มีการจัดเก็บถาวรเป็นระยะเวลานานหรือเกินกว่าระยะเวลาที่ก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หนด</w:t>
      </w:r>
    </w:p>
    <w:p w14:paraId="7C4E48B1" w14:textId="1C806864" w:rsidR="00C07871" w:rsidRPr="009D56A8" w:rsidRDefault="00C07871" w:rsidP="00DF5D0B">
      <w:pPr>
        <w:pStyle w:val="Default"/>
        <w:numPr>
          <w:ilvl w:val="0"/>
          <w:numId w:val="3"/>
        </w:numPr>
        <w:tabs>
          <w:tab w:val="left" w:pos="851"/>
        </w:tabs>
        <w:spacing w:before="120"/>
        <w:ind w:left="0" w:firstLine="567"/>
        <w:jc w:val="thaiDistribute"/>
        <w:rPr>
          <w:sz w:val="32"/>
          <w:szCs w:val="32"/>
        </w:rPr>
      </w:pPr>
      <w:r w:rsidRPr="009D56A8">
        <w:rPr>
          <w:b/>
          <w:bCs/>
          <w:sz w:val="32"/>
          <w:szCs w:val="32"/>
          <w:cs/>
        </w:rPr>
        <w:t>การเชื่อมโยงและแลกเปลี่ยนข้อมูล (</w:t>
      </w:r>
      <w:r w:rsidRPr="009D56A8">
        <w:rPr>
          <w:b/>
          <w:bCs/>
          <w:sz w:val="32"/>
          <w:szCs w:val="32"/>
        </w:rPr>
        <w:t>Linkage and Exchange)</w:t>
      </w:r>
      <w:r w:rsidRPr="009D56A8">
        <w:rPr>
          <w:sz w:val="32"/>
          <w:szCs w:val="32"/>
        </w:rPr>
        <w:t xml:space="preserve"> </w:t>
      </w:r>
      <w:r w:rsidRPr="009D56A8">
        <w:rPr>
          <w:sz w:val="32"/>
          <w:szCs w:val="32"/>
          <w:cs/>
        </w:rPr>
        <w:t>การเชื่อมโยงและแลกเปลี่ยนข้อมูลระหว่างหน่วยงานทั้งภายในและภายนอกให้มีความมั่นคงปลอดภัยและข้อมูลมีคุณภาพ สามารถน</w:t>
      </w:r>
      <w:r w:rsidRPr="009D56A8">
        <w:rPr>
          <w:rFonts w:hint="cs"/>
          <w:sz w:val="32"/>
          <w:szCs w:val="32"/>
          <w:cs/>
        </w:rPr>
        <w:t>ำ</w:t>
      </w:r>
      <w:r w:rsidRPr="009D56A8">
        <w:rPr>
          <w:sz w:val="32"/>
          <w:szCs w:val="32"/>
          <w:cs/>
        </w:rPr>
        <w:t>ไปใช้ประโยชน์ได้อย่างมีประสิทธิภาพ</w:t>
      </w:r>
    </w:p>
    <w:p w14:paraId="4018C044" w14:textId="733658AE" w:rsidR="00C814AD" w:rsidRPr="009D56A8" w:rsidRDefault="00C814AD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10" w:name="_Toc47350136"/>
      <w:bookmarkStart w:id="11" w:name="_Toc76822237"/>
      <w:bookmarkStart w:id="12" w:name="_Toc84236378"/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หมวดหมู่และการจัดระดับชั้นของข้อมูล</w:t>
      </w:r>
      <w:bookmarkEnd w:id="10"/>
      <w:bookmarkEnd w:id="11"/>
      <w:bookmarkEnd w:id="12"/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 xml:space="preserve"> </w:t>
      </w:r>
    </w:p>
    <w:p w14:paraId="1094C8BF" w14:textId="05318479" w:rsidR="00C814AD" w:rsidRPr="009D56A8" w:rsidRDefault="00C814AD" w:rsidP="00954DDA">
      <w:pPr>
        <w:pStyle w:val="ListParagraph"/>
        <w:tabs>
          <w:tab w:val="left" w:pos="851"/>
        </w:tabs>
        <w:spacing w:before="120" w:after="0" w:line="240" w:lineRule="auto"/>
        <w:ind w:left="0" w:firstLine="567"/>
        <w:contextualSpacing w:val="0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ข้อมูลของหน่วยงานสามารถแบ่งหมวดหมู่ตามกรอบธรรมาภิบาลข้อมูลและการใช้งานภายในหน่วยงานดังนี้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</w:p>
    <w:p w14:paraId="3BCB5F8A" w14:textId="18A4D9DC" w:rsidR="00F6556E" w:rsidRPr="009D56A8" w:rsidRDefault="00F6556E" w:rsidP="00DF5D0B">
      <w:pPr>
        <w:pStyle w:val="ListParagraph"/>
        <w:numPr>
          <w:ilvl w:val="0"/>
          <w:numId w:val="4"/>
        </w:numPr>
        <w:tabs>
          <w:tab w:val="left" w:pos="851"/>
        </w:tabs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ข้อมูลสาธารณะ</w:t>
      </w:r>
    </w:p>
    <w:p w14:paraId="324B45A3" w14:textId="5664EE44" w:rsidR="00C814AD" w:rsidRPr="009D56A8" w:rsidRDefault="00C814AD" w:rsidP="00DF5D0B">
      <w:pPr>
        <w:pStyle w:val="ListParagraph"/>
        <w:numPr>
          <w:ilvl w:val="0"/>
          <w:numId w:val="4"/>
        </w:numPr>
        <w:tabs>
          <w:tab w:val="left" w:pos="851"/>
        </w:tabs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ข้อมูลส่วนบุคคล</w:t>
      </w:r>
    </w:p>
    <w:p w14:paraId="0CBB4374" w14:textId="77777777" w:rsidR="00C814AD" w:rsidRPr="009D56A8" w:rsidRDefault="00C814AD" w:rsidP="00DF5D0B">
      <w:pPr>
        <w:pStyle w:val="ListParagraph"/>
        <w:numPr>
          <w:ilvl w:val="0"/>
          <w:numId w:val="4"/>
        </w:numPr>
        <w:tabs>
          <w:tab w:val="left" w:pos="851"/>
        </w:tabs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ข้อมูลความมั่นคง</w:t>
      </w:r>
    </w:p>
    <w:p w14:paraId="5C49E8A5" w14:textId="22D76B4B" w:rsidR="000D05AA" w:rsidRPr="009D56A8" w:rsidRDefault="00C814AD" w:rsidP="000D05AA">
      <w:pPr>
        <w:pStyle w:val="ListParagraph"/>
        <w:numPr>
          <w:ilvl w:val="0"/>
          <w:numId w:val="4"/>
        </w:numPr>
        <w:tabs>
          <w:tab w:val="left" w:pos="851"/>
        </w:tabs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ข้อมูลความลับทางราชการ</w:t>
      </w:r>
    </w:p>
    <w:p w14:paraId="07176654" w14:textId="585A31BE" w:rsidR="00C814AD" w:rsidRPr="009D56A8" w:rsidRDefault="000D05AA" w:rsidP="00DF5D0B">
      <w:pPr>
        <w:pStyle w:val="ListParagraph"/>
        <w:numPr>
          <w:ilvl w:val="0"/>
          <w:numId w:val="4"/>
        </w:numPr>
        <w:tabs>
          <w:tab w:val="left" w:pos="851"/>
        </w:tabs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ใช้ภายในหน่วยงาน (</w:t>
      </w:r>
      <w:r w:rsidR="0097477A" w:rsidRPr="009D56A8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ยังไม่แบ่งหมวดหมู่)</w:t>
      </w:r>
    </w:p>
    <w:p w14:paraId="2330BC1D" w14:textId="20FDE014" w:rsidR="00C814AD" w:rsidRPr="009D56A8" w:rsidRDefault="00C814AD" w:rsidP="009442DF">
      <w:pPr>
        <w:tabs>
          <w:tab w:val="left" w:pos="851"/>
        </w:tabs>
        <w:spacing w:before="120"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โดยมีการจัดระดับชั้นความลับของข้อมูล</w:t>
      </w:r>
      <w:r w:rsidR="0097477A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14:paraId="63090586" w14:textId="77777777" w:rsidR="00F6556E" w:rsidRPr="009D56A8" w:rsidRDefault="00F6556E" w:rsidP="00DF5D0B">
      <w:pPr>
        <w:pStyle w:val="ListParagraph"/>
        <w:numPr>
          <w:ilvl w:val="0"/>
          <w:numId w:val="5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ข้อมูลใช้ภายใน </w:t>
      </w:r>
      <w:r w:rsidRPr="009D56A8">
        <w:rPr>
          <w:rFonts w:ascii="TH SarabunPSK" w:hAnsi="TH SarabunPSK" w:cs="TH SarabunPSK"/>
          <w:sz w:val="32"/>
          <w:szCs w:val="32"/>
        </w:rPr>
        <w:t xml:space="preserve">(Internal Use Only)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ได้แก่ ข้อมูลสำหรับใช้ในการดำเนินกิจการภายในของหน่วยงานซึ่งไม่อนุญาตให้นำไปใช้งานภายนอกก่อนได้รับอนุญาต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เช่น นโยบาย มาตรฐาน และขั้นตอนการปฏิบัติงาน ประกาศ และบันทึกภายในหน่วยงาน เป็นต้น</w:t>
      </w:r>
    </w:p>
    <w:p w14:paraId="4D745C2B" w14:textId="77777777" w:rsidR="00F6556E" w:rsidRPr="009D56A8" w:rsidRDefault="00F6556E" w:rsidP="00DF5D0B">
      <w:pPr>
        <w:pStyle w:val="ListParagraph"/>
        <w:numPr>
          <w:ilvl w:val="0"/>
          <w:numId w:val="5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ข้อมูลที่มีชั้นความลับ (</w:t>
      </w:r>
      <w:r w:rsidRPr="009D56A8">
        <w:rPr>
          <w:rFonts w:ascii="TH SarabunPSK" w:hAnsi="TH SarabunPSK" w:cs="TH SarabunPSK"/>
          <w:sz w:val="32"/>
          <w:szCs w:val="32"/>
        </w:rPr>
        <w:t xml:space="preserve">Secret)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แบ่งเป็น ข้อมูลลับที่สุด </w:t>
      </w:r>
      <w:r w:rsidRPr="009D56A8">
        <w:rPr>
          <w:rFonts w:ascii="TH SarabunPSK" w:hAnsi="TH SarabunPSK" w:cs="TH SarabunPSK"/>
          <w:sz w:val="32"/>
          <w:szCs w:val="32"/>
        </w:rPr>
        <w:t xml:space="preserve">(Top Secret)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ข้อมูลลับมาก (</w:t>
      </w:r>
      <w:r w:rsidRPr="009D56A8">
        <w:rPr>
          <w:rFonts w:ascii="TH SarabunPSK" w:hAnsi="TH SarabunPSK" w:cs="TH SarabunPSK"/>
          <w:sz w:val="32"/>
          <w:szCs w:val="32"/>
        </w:rPr>
        <w:t>Secret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) และ ข้อมูลลับ </w:t>
      </w:r>
      <w:r w:rsidRPr="009D56A8">
        <w:rPr>
          <w:rFonts w:ascii="TH SarabunPSK" w:hAnsi="TH SarabunPSK" w:cs="TH SarabunPSK"/>
          <w:sz w:val="32"/>
          <w:szCs w:val="32"/>
        </w:rPr>
        <w:t>(Confidential)</w:t>
      </w:r>
    </w:p>
    <w:p w14:paraId="17FC63C8" w14:textId="17332ACE" w:rsidR="00F6556E" w:rsidRPr="009D56A8" w:rsidRDefault="00F6556E" w:rsidP="00DF5D0B">
      <w:pPr>
        <w:pStyle w:val="ListParagraph"/>
        <w:numPr>
          <w:ilvl w:val="0"/>
          <w:numId w:val="5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ข้อมูลเปิดเผยได้ </w:t>
      </w:r>
      <w:r w:rsidRPr="009D56A8">
        <w:rPr>
          <w:rFonts w:ascii="TH SarabunPSK" w:hAnsi="TH SarabunPSK" w:cs="TH SarabunPSK"/>
          <w:sz w:val="32"/>
          <w:szCs w:val="32"/>
        </w:rPr>
        <w:t>(Public)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ได้แก่ ข้อมูลที่สามารถเปิดเผยได้แก่บุคคลทั่วไป</w:t>
      </w:r>
      <w:r w:rsidRPr="009D56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เช่น ข้อมูลเผยแพร่บนเว็บไซต์ ข้อมูลจากการแถลงข่าว หรือรายงานประจำปีของหน่วยงาน เป็นต้น</w:t>
      </w:r>
    </w:p>
    <w:p w14:paraId="58A3F6B3" w14:textId="0A85D2B1" w:rsidR="00C814AD" w:rsidRPr="009D56A8" w:rsidRDefault="00954DDA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13" w:name="_Toc76822238"/>
      <w:bookmarkStart w:id="14" w:name="_Toc84236379"/>
      <w:r w:rsidRPr="009D56A8">
        <w:rPr>
          <w:rFonts w:ascii="TH SarabunPSK" w:hAnsi="TH SarabunPSK" w:cs="TH SarabunPSK" w:hint="cs"/>
          <w:b/>
          <w:bCs/>
          <w:noProof/>
          <w:color w:val="2F5496" w:themeColor="accent1" w:themeShade="BF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3F653E80" wp14:editId="2AD8118C">
                <wp:simplePos x="0" y="0"/>
                <wp:positionH relativeFrom="margin">
                  <wp:align>center</wp:align>
                </wp:positionH>
                <wp:positionV relativeFrom="paragraph">
                  <wp:posOffset>36</wp:posOffset>
                </wp:positionV>
                <wp:extent cx="4913630" cy="2440305"/>
                <wp:effectExtent l="0" t="0" r="0" b="17145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3630" cy="2440305"/>
                          <a:chOff x="0" y="0"/>
                          <a:chExt cx="4913630" cy="2440892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8627" y="0"/>
                            <a:ext cx="4813539" cy="24408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630" cy="237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C0E307" id="Group 4" o:spid="_x0000_s1026" style="position:absolute;margin-left:0;margin-top:0;width:386.9pt;height:192.15pt;z-index:251658241;mso-position-horizontal:center;mso-position-horizontal-relative:margin" coordsize="49136,24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">
                <v:rect id="Rectangle 3" o:spid="_x0000_s1027" style="position:absolute;left:86;width:48135;height:24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" filled="f" strokecolor="#d8d8d8 [2732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49136;height:2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">
                  <v:imagedata r:id="rId23" o:title=""/>
                </v:shape>
                <w10:wrap type="topAndBottom" anchorx="margin"/>
              </v:group>
            </w:pict>
          </mc:Fallback>
        </mc:AlternateContent>
      </w:r>
      <w:bookmarkStart w:id="15" w:name="_Toc47350137"/>
      <w:r w:rsidR="00C814AD"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ผู้เกี่ยวข้อง</w:t>
      </w:r>
      <w:bookmarkEnd w:id="13"/>
      <w:bookmarkEnd w:id="14"/>
      <w:bookmarkEnd w:id="15"/>
    </w:p>
    <w:p w14:paraId="253C1AD4" w14:textId="58C8948A" w:rsidR="00C814AD" w:rsidRPr="009D56A8" w:rsidRDefault="00C814AD" w:rsidP="009442DF">
      <w:pPr>
        <w:spacing w:before="120"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ทั้งนี้แนว</w:t>
      </w:r>
      <w:r w:rsidR="0097477A" w:rsidRPr="009D56A8">
        <w:rPr>
          <w:rFonts w:ascii="TH SarabunPSK" w:hAnsi="TH SarabunPSK" w:cs="TH SarabunPSK"/>
          <w:sz w:val="32"/>
          <w:szCs w:val="32"/>
          <w:cs/>
        </w:rPr>
        <w:t>ปฏิบัติ</w:t>
      </w:r>
      <w:r w:rsidRPr="009D56A8">
        <w:rPr>
          <w:rFonts w:ascii="TH SarabunPSK" w:hAnsi="TH SarabunPSK" w:cs="TH SarabunPSK"/>
          <w:sz w:val="32"/>
          <w:szCs w:val="32"/>
          <w:cs/>
        </w:rPr>
        <w:t>เกี่ยวกับข้อมูลนี้บังคับใช้กับผู้มีส่วนได้ส่วนเสียที่เกี่ยวข้องกับข้อมูลตามประกาศ</w:t>
      </w:r>
      <w:r w:rsidRPr="009D56A8">
        <w:rPr>
          <w:rFonts w:ascii="TH SarabunPSK" w:hAnsi="TH SarabunPSK" w:cs="TH SarabunPSK"/>
          <w:sz w:val="32"/>
          <w:szCs w:val="32"/>
          <w:cs/>
        </w:rPr>
        <w:br/>
        <w:t>แนวปฏิบัติการกำกับดูแลและบริหารจัดการข้อมูลของ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รวมถึงผู้เกี่ยวข้องอื่น ๆ ที่ไม่ได้ระบุไว้ใน</w:t>
      </w:r>
      <w:r w:rsidRPr="009D56A8">
        <w:rPr>
          <w:rFonts w:ascii="TH SarabunPSK" w:hAnsi="TH SarabunPSK" w:cs="TH SarabunPSK"/>
          <w:sz w:val="32"/>
          <w:szCs w:val="32"/>
          <w:cs/>
        </w:rPr>
        <w:br/>
      </w:r>
      <w:r w:rsidRPr="009D56A8">
        <w:rPr>
          <w:rFonts w:ascii="TH SarabunPSK" w:hAnsi="TH SarabunPSK" w:cs="TH SarabunPSK" w:hint="cs"/>
          <w:sz w:val="32"/>
          <w:szCs w:val="32"/>
          <w:cs/>
        </w:rPr>
        <w:t>แนวปฏิบัติ</w:t>
      </w:r>
      <w:r w:rsidR="0097477A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DDDFCC7" w14:textId="77777777" w:rsidR="00C814AD" w:rsidRPr="009D56A8" w:rsidRDefault="00C814AD" w:rsidP="00DF5D0B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ผู้สร้างข้อมูล (</w:t>
      </w:r>
      <w:r w:rsidRPr="009D56A8">
        <w:rPr>
          <w:rFonts w:ascii="TH SarabunPSK" w:hAnsi="TH SarabunPSK" w:cs="TH SarabunPSK"/>
          <w:sz w:val="32"/>
          <w:szCs w:val="32"/>
        </w:rPr>
        <w:t>Data Creators)</w:t>
      </w:r>
    </w:p>
    <w:p w14:paraId="183715E4" w14:textId="77777777" w:rsidR="00C814AD" w:rsidRPr="009D56A8" w:rsidRDefault="00C814AD" w:rsidP="00DF5D0B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ผู้ใช้ข้อมูล (</w:t>
      </w:r>
      <w:r w:rsidRPr="009D56A8">
        <w:rPr>
          <w:rFonts w:ascii="TH SarabunPSK" w:hAnsi="TH SarabunPSK" w:cs="TH SarabunPSK"/>
          <w:sz w:val="32"/>
          <w:szCs w:val="32"/>
        </w:rPr>
        <w:t>Data Users)</w:t>
      </w:r>
    </w:p>
    <w:p w14:paraId="144F9D21" w14:textId="77777777" w:rsidR="00C814AD" w:rsidRPr="009D56A8" w:rsidRDefault="00C814AD" w:rsidP="00DF5D0B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 (</w:t>
      </w:r>
      <w:r w:rsidRPr="009D56A8">
        <w:rPr>
          <w:rFonts w:ascii="TH SarabunPSK" w:hAnsi="TH SarabunPSK" w:cs="TH SarabunPSK"/>
          <w:sz w:val="32"/>
          <w:szCs w:val="32"/>
        </w:rPr>
        <w:t>Data Owners)</w:t>
      </w:r>
    </w:p>
    <w:p w14:paraId="4D4BB189" w14:textId="77777777" w:rsidR="00C814AD" w:rsidRPr="009D56A8" w:rsidRDefault="00C814AD" w:rsidP="00DF5D0B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ทีมบริหารจัดการข้อมูล (</w:t>
      </w:r>
      <w:r w:rsidRPr="009D56A8">
        <w:rPr>
          <w:rFonts w:ascii="TH SarabunPSK" w:hAnsi="TH SarabunPSK" w:cs="TH SarabunPSK"/>
          <w:sz w:val="32"/>
          <w:szCs w:val="32"/>
        </w:rPr>
        <w:t>Data Management Team)</w:t>
      </w:r>
    </w:p>
    <w:p w14:paraId="6BE6B799" w14:textId="77777777" w:rsidR="00C814AD" w:rsidRPr="009D56A8" w:rsidRDefault="00C814AD" w:rsidP="00DF5D0B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บริกรข้อมูลด้านธุรกิจ (</w:t>
      </w:r>
      <w:r w:rsidRPr="009D56A8">
        <w:rPr>
          <w:rFonts w:ascii="TH SarabunPSK" w:hAnsi="TH SarabunPSK" w:cs="TH SarabunPSK"/>
          <w:sz w:val="32"/>
          <w:szCs w:val="32"/>
        </w:rPr>
        <w:t>Business Data Stewards)</w:t>
      </w:r>
    </w:p>
    <w:p w14:paraId="0D1E58D4" w14:textId="77777777" w:rsidR="00C814AD" w:rsidRPr="009D56A8" w:rsidRDefault="00C814AD" w:rsidP="00DF5D0B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บริกรข้อมูลด้านเทคนิค (</w:t>
      </w:r>
      <w:r w:rsidRPr="009D56A8">
        <w:rPr>
          <w:rFonts w:ascii="TH SarabunPSK" w:hAnsi="TH SarabunPSK" w:cs="TH SarabunPSK"/>
          <w:sz w:val="32"/>
          <w:szCs w:val="32"/>
        </w:rPr>
        <w:t>Technical Data Stewards)</w:t>
      </w:r>
    </w:p>
    <w:p w14:paraId="60427463" w14:textId="0E61F4F2" w:rsidR="00C814AD" w:rsidRPr="009D56A8" w:rsidRDefault="00C814AD" w:rsidP="00DF5D0B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ผู้ดูแลระบบสารสนเทศ (</w:t>
      </w:r>
      <w:r w:rsidRPr="009D56A8">
        <w:rPr>
          <w:rFonts w:ascii="TH SarabunPSK" w:hAnsi="TH SarabunPSK" w:cs="TH SarabunPSK"/>
          <w:sz w:val="32"/>
          <w:szCs w:val="32"/>
        </w:rPr>
        <w:t>System Administrators)</w:t>
      </w:r>
    </w:p>
    <w:p w14:paraId="28864E9C" w14:textId="41187A07" w:rsidR="00F75ADC" w:rsidRPr="009D56A8" w:rsidRDefault="00F75ADC" w:rsidP="00DF5D0B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ผู้ควบคุมข้อมูลส่วนบุคคล (</w:t>
      </w:r>
      <w:r w:rsidRPr="009D56A8">
        <w:rPr>
          <w:rFonts w:ascii="TH SarabunPSK" w:hAnsi="TH SarabunPSK" w:cs="TH SarabunPSK"/>
          <w:sz w:val="32"/>
          <w:szCs w:val="32"/>
        </w:rPr>
        <w:t>Data Controller)</w:t>
      </w:r>
    </w:p>
    <w:p w14:paraId="26754947" w14:textId="4E1DF979" w:rsidR="0097477A" w:rsidRPr="009D56A8" w:rsidRDefault="00F11532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thaiDistribute"/>
        <w:rPr>
          <w:rFonts w:ascii="TH SarabunPSK" w:eastAsiaTheme="majorEastAsia" w:hAnsi="TH SarabunPSK" w:cs="TH SarabunPSK"/>
          <w:b/>
          <w:bCs/>
          <w:color w:val="2F5496" w:themeColor="accent1" w:themeShade="BF"/>
          <w:sz w:val="32"/>
          <w:szCs w:val="32"/>
          <w:cs/>
        </w:rPr>
      </w:pPr>
      <w:r w:rsidRPr="009D56A8">
        <w:rPr>
          <w:noProof/>
        </w:rPr>
        <w:drawing>
          <wp:anchor distT="0" distB="0" distL="114300" distR="114300" simplePos="0" relativeHeight="251658248" behindDoc="0" locked="0" layoutInCell="1" allowOverlap="1" wp14:anchorId="729CEC80" wp14:editId="683C5BCA">
            <wp:simplePos x="0" y="0"/>
            <wp:positionH relativeFrom="margin">
              <wp:align>right</wp:align>
            </wp:positionH>
            <wp:positionV relativeFrom="paragraph">
              <wp:posOffset>329565</wp:posOffset>
            </wp:positionV>
            <wp:extent cx="5691505" cy="3165475"/>
            <wp:effectExtent l="19050" t="19050" r="23495" b="1587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3165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4AD" w:rsidRPr="009D56A8">
        <w:rPr>
          <w:rFonts w:ascii="TH SarabunPSK" w:hAnsi="TH SarabunPSK" w:cs="TH SarabunPSK"/>
          <w:sz w:val="32"/>
          <w:szCs w:val="32"/>
          <w:cs/>
        </w:rPr>
        <w:t>ผู้ท</w:t>
      </w:r>
      <w:r w:rsidR="00C814AD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C814AD" w:rsidRPr="009D56A8">
        <w:rPr>
          <w:rFonts w:ascii="TH SarabunPSK" w:hAnsi="TH SarabunPSK" w:cs="TH SarabunPSK"/>
          <w:sz w:val="32"/>
          <w:szCs w:val="32"/>
          <w:cs/>
        </w:rPr>
        <w:t>ลายข้อมูล (</w:t>
      </w:r>
      <w:r w:rsidR="00C814AD" w:rsidRPr="009D56A8">
        <w:rPr>
          <w:rFonts w:ascii="TH SarabunPSK" w:hAnsi="TH SarabunPSK" w:cs="TH SarabunPSK"/>
          <w:sz w:val="32"/>
          <w:szCs w:val="32"/>
        </w:rPr>
        <w:t>Data Disposer)</w:t>
      </w:r>
      <w:bookmarkStart w:id="16" w:name="_Toc76822239"/>
      <w:bookmarkEnd w:id="5"/>
      <w:r w:rsidR="0097477A" w:rsidRPr="009D56A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55B5021" w14:textId="3A76F8FB" w:rsidR="003B2DEC" w:rsidRPr="009D56A8" w:rsidRDefault="00793A68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17" w:name="_Toc84236380"/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lastRenderedPageBreak/>
        <w:t>ค</w:t>
      </w:r>
      <w:r w:rsidR="002D1401"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ำนิยาม</w:t>
      </w:r>
      <w:bookmarkEnd w:id="16"/>
      <w:bookmarkEnd w:id="17"/>
    </w:p>
    <w:tbl>
      <w:tblPr>
        <w:tblW w:w="9356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662"/>
      </w:tblGrid>
      <w:tr w:rsidR="00F75D3A" w:rsidRPr="009D56A8" w14:paraId="754F20CF" w14:textId="77777777" w:rsidTr="0910BA53">
        <w:trPr>
          <w:trHeight w:val="353"/>
          <w:tblHeader/>
        </w:trPr>
        <w:tc>
          <w:tcPr>
            <w:tcW w:w="2694" w:type="dxa"/>
            <w:shd w:val="clear" w:color="auto" w:fill="E7E6E6" w:themeFill="background2"/>
          </w:tcPr>
          <w:p w14:paraId="4EA25932" w14:textId="77777777" w:rsidR="00F75D3A" w:rsidRPr="009D56A8" w:rsidRDefault="00F75D3A" w:rsidP="009442D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คำศัพท์</w:t>
            </w:r>
          </w:p>
        </w:tc>
        <w:tc>
          <w:tcPr>
            <w:tcW w:w="6662" w:type="dxa"/>
            <w:shd w:val="clear" w:color="auto" w:fill="E7E6E6" w:themeFill="background2"/>
          </w:tcPr>
          <w:p w14:paraId="4544A3DD" w14:textId="77777777" w:rsidR="00F75D3A" w:rsidRPr="009D56A8" w:rsidRDefault="00F75D3A" w:rsidP="009442D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ความหมาย</w:t>
            </w:r>
          </w:p>
        </w:tc>
      </w:tr>
      <w:tr w:rsidR="00F75D3A" w:rsidRPr="009D56A8" w14:paraId="5EFD3071" w14:textId="77777777" w:rsidTr="00EC3ED2">
        <w:trPr>
          <w:trHeight w:val="420"/>
        </w:trPr>
        <w:tc>
          <w:tcPr>
            <w:tcW w:w="2694" w:type="dxa"/>
          </w:tcPr>
          <w:p w14:paraId="77AAA8FF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สำนักงาน</w:t>
            </w: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/ </w:t>
            </w:r>
            <w:r w:rsidR="003621BD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กรม</w:t>
            </w:r>
          </w:p>
        </w:tc>
        <w:tc>
          <w:tcPr>
            <w:tcW w:w="6662" w:type="dxa"/>
          </w:tcPr>
          <w:sdt>
            <w:sdtPr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id w:val="-143286416"/>
              <w:placeholder>
                <w:docPart w:val="DefaultPlaceholder_-1854013440"/>
              </w:placeholder>
            </w:sdtPr>
            <w:sdtEndPr>
              <w:rPr>
                <w:rFonts w:hint="default"/>
              </w:rPr>
            </w:sdtEndPr>
            <w:sdtContent>
              <w:p w14:paraId="3DC69981" w14:textId="0A829302" w:rsidR="0910BA53" w:rsidRPr="009D56A8" w:rsidRDefault="00C460A6" w:rsidP="007122B4">
                <w:pPr>
                  <w:spacing w:after="0" w:line="340" w:lineRule="exact"/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</w:rPr>
                </w:pPr>
                <w:r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ระบุ</w:t>
                </w:r>
                <w:r w:rsidR="00FE0B1D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ชื่อหน่วยงาน</w:t>
                </w:r>
              </w:p>
            </w:sdtContent>
          </w:sdt>
        </w:tc>
      </w:tr>
      <w:tr w:rsidR="00F75D3A" w:rsidRPr="009D56A8" w14:paraId="27EA6C71" w14:textId="77777777" w:rsidTr="0910BA53">
        <w:trPr>
          <w:trHeight w:val="758"/>
        </w:trPr>
        <w:tc>
          <w:tcPr>
            <w:tcW w:w="2694" w:type="dxa"/>
          </w:tcPr>
          <w:p w14:paraId="3238421B" w14:textId="1DB3EA6B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คณะกรรมการ</w:t>
            </w:r>
            <w:r w:rsidR="00326E7B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ธรรมาภิบาลข้อมูล</w:t>
            </w:r>
            <w:r w:rsidR="00923E9E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923E9E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923E9E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Data Governance Committee)</w:t>
            </w:r>
          </w:p>
        </w:tc>
        <w:tc>
          <w:tcPr>
            <w:tcW w:w="6662" w:type="dxa"/>
          </w:tcPr>
          <w:p w14:paraId="334CE498" w14:textId="51870FC7" w:rsidR="00F75D3A" w:rsidRPr="009D56A8" w:rsidRDefault="00DA492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ประกอบไปด้วย ผู้บริหารระดับสูงสุดของหน่วยงาน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Chief Executive Officer)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ผู้บริหารเทคโนโลยีสารสนเทศระดับสูง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Chief Information Officer)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ผู้บริหารข้อมูลระดับสูง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Chief Data Officer)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ผู้บริหารด้านการรักษาความปลอดภัยระดับสูง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Chief Security Officer)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ผู้บริหารจากส่วนงานต่าง ๆ ทั้งจากฝ่ายบริหารและฝ่ายเทคโนโลยีสารสนเทศ รวมไปถึงหัวหน้าทีม</w:t>
            </w:r>
            <w:r w:rsidR="0065698F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บริกรข้อมูล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Lead Data Steward) </w:t>
            </w:r>
            <w:r w:rsidRPr="009D56A8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คณะกรรมการธรรมาภิบาลข้อมูลมีอำนาจสูงสุดในธรรมาภิบาลข้อมูลภายในหน่วยงาน</w:t>
            </w:r>
            <w:r w:rsidR="00C460A6"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หรือ คณะกรรมการ/คณะทำงาน</w:t>
            </w:r>
            <w:r w:rsidRPr="009D56A8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ซึ่งทำหน้าที่ตัดสินใจเชิงนโยบาย แก้ไขปัญหา และบริหารจัดการข้อมูล</w:t>
            </w:r>
            <w:r w:rsidR="00C460A6"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ของหน่วยงาน</w:t>
            </w:r>
            <w:r w:rsidRPr="009D56A8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ทั้งนี้ผู้บริหารเทคโนโลยีสารสนเทศระดับสูงอาจจะทำหน้าที่แทนผู้บริหารข้อมูลระดับสูง </w:t>
            </w:r>
          </w:p>
        </w:tc>
      </w:tr>
      <w:tr w:rsidR="00F75D3A" w:rsidRPr="009D56A8" w14:paraId="7D4A3592" w14:textId="77777777" w:rsidTr="00EC3ED2">
        <w:trPr>
          <w:trHeight w:val="435"/>
        </w:trPr>
        <w:tc>
          <w:tcPr>
            <w:tcW w:w="2694" w:type="dxa"/>
          </w:tcPr>
          <w:p w14:paraId="674F00FE" w14:textId="1CD93781" w:rsidR="00F75D3A" w:rsidRPr="009D56A8" w:rsidRDefault="00BC1434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หัวหน้าหน่วยงานของรัฐ</w:t>
            </w:r>
          </w:p>
        </w:tc>
        <w:tc>
          <w:tcPr>
            <w:tcW w:w="6662" w:type="dxa"/>
          </w:tcPr>
          <w:sdt>
            <w:sdtPr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id w:val="378516327"/>
              <w:placeholder>
                <w:docPart w:val="DefaultPlaceholder_-1854013440"/>
              </w:placeholder>
              <w:text/>
            </w:sdtPr>
            <w:sdtEndPr>
              <w:rPr>
                <w:rFonts w:hint="default"/>
              </w:rPr>
            </w:sdtEndPr>
            <w:sdtContent>
              <w:p w14:paraId="6B047371" w14:textId="392A4B7E" w:rsidR="0910BA53" w:rsidRPr="009D56A8" w:rsidRDefault="00C460A6" w:rsidP="007122B4">
                <w:pPr>
                  <w:spacing w:after="0" w:line="340" w:lineRule="exact"/>
                  <w:rPr>
                    <w:rFonts w:ascii="TH SarabunPSK" w:eastAsia="Calibri" w:hAnsi="TH SarabunPSK" w:cs="TH SarabunPSK"/>
                    <w:sz w:val="32"/>
                    <w:szCs w:val="32"/>
                  </w:rPr>
                </w:pPr>
                <w:r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ระบ</w:t>
                </w:r>
                <w:r w:rsidR="00FE0B1D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ุชื่อตำแหน่ง</w:t>
                </w:r>
                <w:r w:rsidR="00FE0B1D"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ผู้บริหารระดับสูง/ผู้อำนวยการ</w:t>
                </w:r>
                <w:r w:rsidR="00FE0B1D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ของหน่วยงาน</w:t>
                </w:r>
              </w:p>
            </w:sdtContent>
          </w:sdt>
        </w:tc>
      </w:tr>
      <w:tr w:rsidR="00F75D3A" w:rsidRPr="009D56A8" w14:paraId="0B4D54F4" w14:textId="77777777" w:rsidTr="0910BA53">
        <w:tc>
          <w:tcPr>
            <w:tcW w:w="2694" w:type="dxa"/>
          </w:tcPr>
          <w:p w14:paraId="22F62983" w14:textId="05DFD6B3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ผู้บริหาร</w:t>
            </w:r>
            <w:r w:rsidR="00C460A6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662" w:type="dxa"/>
          </w:tcPr>
          <w:p w14:paraId="58A349A6" w14:textId="2DB432B9" w:rsidR="00F75D3A" w:rsidRPr="009D56A8" w:rsidRDefault="00FE0B1D" w:rsidP="007122B4">
            <w:pPr>
              <w:spacing w:after="0" w:line="340" w:lineRule="exact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ผู้บริหารที่เกี่ยวข้องกับการบริหารจัดการข้อมูล ตามคณะกรรมการ/คณะทำงานที่เกี่ยวข้อง</w:t>
            </w:r>
          </w:p>
        </w:tc>
      </w:tr>
      <w:tr w:rsidR="00F75D3A" w:rsidRPr="009D56A8" w14:paraId="6F428A53" w14:textId="77777777" w:rsidTr="0910BA53">
        <w:tc>
          <w:tcPr>
            <w:tcW w:w="2694" w:type="dxa"/>
          </w:tcPr>
          <w:p w14:paraId="30C0BA7B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ข้าราชการ/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เจ้าหน้าที่</w:t>
            </w: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/พนักงาน</w:t>
            </w:r>
          </w:p>
        </w:tc>
        <w:tc>
          <w:tcPr>
            <w:tcW w:w="6662" w:type="dxa"/>
          </w:tcPr>
          <w:p w14:paraId="6CBED01B" w14:textId="63C768BA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บุคคลผู้ที่</w:t>
            </w:r>
            <w:r w:rsidR="00FE0B1D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บรรจุและแต่งตั้งเป็นเจ้าหน้า</w:t>
            </w:r>
            <w:r w:rsidR="00C460A6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ที่ของหน่วยงาน</w:t>
            </w:r>
          </w:p>
        </w:tc>
      </w:tr>
      <w:tr w:rsidR="00F75D3A" w:rsidRPr="009D56A8" w14:paraId="2AC4F992" w14:textId="77777777" w:rsidTr="0910BA53">
        <w:trPr>
          <w:trHeight w:val="618"/>
        </w:trPr>
        <w:tc>
          <w:tcPr>
            <w:tcW w:w="2694" w:type="dxa"/>
          </w:tcPr>
          <w:p w14:paraId="66C18F5B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ลูกจ้าง</w:t>
            </w:r>
          </w:p>
        </w:tc>
        <w:tc>
          <w:tcPr>
            <w:tcW w:w="6662" w:type="dxa"/>
          </w:tcPr>
          <w:p w14:paraId="2AA583FB" w14:textId="6B98C1CB" w:rsidR="00F75D3A" w:rsidRPr="009D56A8" w:rsidRDefault="00F75D3A" w:rsidP="007122B4">
            <w:pPr>
              <w:spacing w:after="0" w:line="340" w:lineRule="exact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บุคคลผู้ที่</w:t>
            </w:r>
            <w:r w:rsidR="00FE0B1D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บรรจุและแต่งตั้งเป็นลูกจ้าง โดยมีสัญญาจ้างให้</w:t>
            </w:r>
            <w:r w:rsidR="006C327E" w:rsidRPr="009D56A8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งานเป็นการชั่วคราวและมีกำหนดระยะเวลาและสิ้นสุดที่แน่นอน </w:t>
            </w:r>
          </w:p>
        </w:tc>
      </w:tr>
      <w:tr w:rsidR="00F75D3A" w:rsidRPr="009D56A8" w14:paraId="44791C68" w14:textId="77777777" w:rsidTr="0910BA53">
        <w:tc>
          <w:tcPr>
            <w:tcW w:w="2694" w:type="dxa"/>
          </w:tcPr>
          <w:p w14:paraId="16137FDD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ผู้บังคับบัญชา</w:t>
            </w:r>
          </w:p>
        </w:tc>
        <w:tc>
          <w:tcPr>
            <w:tcW w:w="6662" w:type="dxa"/>
          </w:tcPr>
          <w:p w14:paraId="051CFF41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ผู้มีอํานาจสั่งการตามโครงสร้างการบริหารของสำนักงาน</w:t>
            </w:r>
          </w:p>
        </w:tc>
      </w:tr>
      <w:tr w:rsidR="007C2B30" w:rsidRPr="009D56A8" w14:paraId="55485E8E" w14:textId="77777777" w:rsidTr="0910BA53">
        <w:tc>
          <w:tcPr>
            <w:tcW w:w="2694" w:type="dxa"/>
          </w:tcPr>
          <w:p w14:paraId="754399AB" w14:textId="77777777" w:rsidR="007C2B30" w:rsidRPr="009D56A8" w:rsidRDefault="007C2B30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ผู้สร้างข้อมูล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Data Creators)</w:t>
            </w:r>
          </w:p>
        </w:tc>
        <w:tc>
          <w:tcPr>
            <w:tcW w:w="6662" w:type="dxa"/>
          </w:tcPr>
          <w:p w14:paraId="3D6B37CC" w14:textId="0AD3B5C5" w:rsidR="007C2B30" w:rsidRPr="009D56A8" w:rsidRDefault="4F6E3E05" w:rsidP="007122B4">
            <w:pPr>
              <w:spacing w:after="0" w:line="340" w:lineRule="exact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บุคลากรของ</w:t>
            </w:r>
            <w:r w:rsidR="2F4F9135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</w:t>
            </w:r>
            <w:r w:rsidR="1EFB18A0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sdt>
              <w:sdtPr>
                <w:rPr>
                  <w:rFonts w:ascii="TH SarabunPSK" w:eastAsia="Calibri" w:hAnsi="TH SarabunPSK" w:cs="TH SarabunPSK"/>
                  <w:color w:val="FF0000"/>
                  <w:sz w:val="32"/>
                  <w:szCs w:val="32"/>
                  <w:cs/>
                </w:rPr>
                <w:id w:val="1753700399"/>
                <w:placeholder>
                  <w:docPart w:val="DefaultPlaceholder_-1854013440"/>
                </w:placeholder>
                <w:text/>
              </w:sdtPr>
              <w:sdtContent>
                <w:r w:rsidR="5017315D"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ระบุ</w:t>
                </w:r>
                <w:r w:rsidR="2F4F9135"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กอง/สำนัก/ฝ่าย/ศูนย์</w:t>
                </w:r>
              </w:sdtContent>
            </w:sdt>
            <w:r w:rsidR="2F4F9135" w:rsidRPr="009D56A8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2F4F9135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ที่ทำหน้าที่บันทึก แก้ไข ปรับปรุง หรือลบข้อมูล</w:t>
            </w:r>
            <w:r w:rsidR="008C7033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ให้สอดคล้องกับโครงสร้างที่ถูกกำหนดไว้</w:t>
            </w:r>
          </w:p>
        </w:tc>
      </w:tr>
      <w:tr w:rsidR="00F75D3A" w:rsidRPr="009D56A8" w14:paraId="5DEAFFA3" w14:textId="77777777" w:rsidTr="0910BA53">
        <w:trPr>
          <w:trHeight w:val="758"/>
        </w:trPr>
        <w:tc>
          <w:tcPr>
            <w:tcW w:w="2694" w:type="dxa"/>
          </w:tcPr>
          <w:p w14:paraId="5460586F" w14:textId="186283DC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ผู้ใช้</w:t>
            </w:r>
            <w:r w:rsidR="00FE0B1D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ข้อมูล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FE0B1D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Data 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User</w:t>
            </w:r>
            <w:r w:rsidR="007A5E7A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662" w:type="dxa"/>
          </w:tcPr>
          <w:p w14:paraId="0F2D74EA" w14:textId="5E4F86B3" w:rsidR="007A5E7A" w:rsidRPr="009D56A8" w:rsidRDefault="00F75D3A" w:rsidP="007122B4">
            <w:pPr>
              <w:spacing w:after="0" w:line="340" w:lineRule="exact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คณะกรรมการ ผู้อำนวยการ </w:t>
            </w:r>
            <w:r w:rsidR="00FE0B1D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ข้าราชการ/เจ้าหน้าที่/พนักงาน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ลูกจ้าง </w:t>
            </w:r>
            <w:r w:rsidR="00A55821"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รวมถึงหน่วยงานภายนอก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ที่ได้รับอนุญาต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(Authorized Users)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ให้สามารถเข้ามาใช้</w:t>
            </w:r>
            <w:r w:rsidR="00FE0B1D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ข้อมูล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</w:t>
            </w:r>
            <w:r w:rsidR="00FE0B1D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ตามสิทธิและหน้าที่ความรับผิดชอบ</w:t>
            </w:r>
            <w:r w:rsidR="007A5E7A"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7A5E7A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พร้อมทั้งรายงานประเด็นปัญหาที่พบระหว่างการใช้ข้อมูล</w:t>
            </w:r>
            <w:r w:rsidR="00A55821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F75D3A" w:rsidRPr="009D56A8" w14:paraId="3649E1C3" w14:textId="77777777" w:rsidTr="0910BA53">
        <w:trPr>
          <w:trHeight w:val="3341"/>
        </w:trPr>
        <w:tc>
          <w:tcPr>
            <w:tcW w:w="2694" w:type="dxa"/>
          </w:tcPr>
          <w:p w14:paraId="1B5DE6C2" w14:textId="0EF5CB44" w:rsidR="00F75D3A" w:rsidRPr="009D56A8" w:rsidRDefault="006C327E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สิทธิ</w:t>
            </w:r>
            <w:r w:rsidR="00F75D3A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ของผู้ใช้งาน</w:t>
            </w:r>
            <w:r w:rsidR="00FE0B1D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6662" w:type="dxa"/>
          </w:tcPr>
          <w:p w14:paraId="7C6A7272" w14:textId="0431A0B6" w:rsidR="00F75D3A" w:rsidRPr="009D56A8" w:rsidRDefault="006C327E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สิทธิ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และหน้าที่ตามบทบาท (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</w:rPr>
              <w:t>Role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ที่เกี่ยวข้องกับ</w:t>
            </w:r>
            <w:r w:rsidR="00B93ABD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ข้อมูลและ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ระบบสารสนเทศของ</w:t>
            </w:r>
            <w:r w:rsidR="00FE0B1D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มีดังนี้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="00F75D3A" w:rsidRPr="009D56A8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 xml:space="preserve">- </w:t>
            </w:r>
            <w:r w:rsidRPr="009D56A8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สิทธิ</w:t>
            </w:r>
            <w:r w:rsidR="00F75D3A" w:rsidRPr="009D56A8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 xml:space="preserve">ใช้งานทั่วไป หมายถึง คณะกรรมการ ผู้อำนวยการ </w:t>
            </w:r>
            <w:r w:rsidR="00FE0B1D" w:rsidRPr="009D56A8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ข้าราชการ/เจ้าหน้าที่/</w:t>
            </w:r>
            <w:r w:rsidR="00FE0B1D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พนักงาน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ลูกจ้าง ที่ใช้งานระบบสารสนเทศพื้นฐานของสำนักงาน ผู้ใช้งาน</w:t>
            </w:r>
            <w:r w:rsidR="00FE0B1D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ข้อมูล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ต้องขออนุญาตจาก</w:t>
            </w:r>
            <w:r w:rsidR="00326E7B"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E0B1D"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ผู้บังคับบัญชา</w:t>
            </w:r>
            <w:r w:rsidR="00326E7B"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โดยให้ใช้แบบฟอร์มเพื่อขออนุมัติตามที่</w:t>
            </w:r>
            <w:r w:rsidR="00FE0B1D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</w:t>
            </w:r>
            <w:r w:rsidR="00F75D3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กําหนด </w:t>
            </w:r>
          </w:p>
          <w:p w14:paraId="1AB574AE" w14:textId="1B607DCC" w:rsidR="00F75D3A" w:rsidRPr="009D56A8" w:rsidRDefault="00F75D3A" w:rsidP="007122B4">
            <w:pPr>
              <w:spacing w:after="0"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9D56A8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6C327E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สิทธิ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จำเพาะ หมายถึง </w:t>
            </w:r>
            <w:r w:rsidR="006C327E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สิทธิ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เฉพาะตามหน้าที่ความรับผิดชอบที่เกี่ยวข้องกับการปฏิบัติงาน ผู้ใช้งาน</w:t>
            </w:r>
            <w:r w:rsidR="00FE0B1D" w:rsidRPr="009D56A8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ต้องได้รับ</w:t>
            </w:r>
            <w:r w:rsidR="006C327E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สิทธิ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จากผู้บังคับบัญชา</w:t>
            </w:r>
          </w:p>
          <w:p w14:paraId="3E49F507" w14:textId="681854A4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สิทธิพิเศษ หมายถึง </w:t>
            </w:r>
            <w:r w:rsidR="006C327E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สิทธิ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ที่ได้รับมอบหมายเพิ่มเติมจากผู้บังคับบัญชาเป็นกรณีพิเศษ ผู้ใช้งานต้องได้รับมอบหมายจากผู้บังคับบัญชาเป็นครั้งคราว</w:t>
            </w:r>
          </w:p>
        </w:tc>
      </w:tr>
      <w:tr w:rsidR="00F75D3A" w:rsidRPr="009D56A8" w14:paraId="78CDD14E" w14:textId="77777777" w:rsidTr="0910BA53">
        <w:trPr>
          <w:trHeight w:val="1348"/>
        </w:trPr>
        <w:tc>
          <w:tcPr>
            <w:tcW w:w="2694" w:type="dxa"/>
          </w:tcPr>
          <w:p w14:paraId="4B66D5F9" w14:textId="107282F5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เจ้าของข้อมูล </w:t>
            </w:r>
            <w:r w:rsidRPr="009D56A8">
              <w:rPr>
                <w:rFonts w:ascii="TH SarabunPSK" w:eastAsia="Calibri" w:hAnsi="TH SarabunPSK" w:cs="TH SarabunPSK"/>
                <w:b/>
                <w:sz w:val="32"/>
                <w:szCs w:val="32"/>
              </w:rPr>
              <w:t>(</w:t>
            </w:r>
            <w:r w:rsidR="006C327E" w:rsidRPr="009D56A8">
              <w:rPr>
                <w:rFonts w:ascii="TH SarabunPSK" w:eastAsia="Calibri" w:hAnsi="TH SarabunPSK" w:cs="TH SarabunPSK"/>
                <w:b/>
                <w:sz w:val="32"/>
                <w:szCs w:val="32"/>
              </w:rPr>
              <w:t xml:space="preserve">Data </w:t>
            </w:r>
            <w:r w:rsidRPr="009D56A8">
              <w:rPr>
                <w:rFonts w:ascii="TH SarabunPSK" w:eastAsia="Calibri" w:hAnsi="TH SarabunPSK" w:cs="TH SarabunPSK"/>
                <w:b/>
                <w:sz w:val="32"/>
                <w:szCs w:val="32"/>
              </w:rPr>
              <w:t>Owner)</w:t>
            </w:r>
          </w:p>
        </w:tc>
        <w:tc>
          <w:tcPr>
            <w:tcW w:w="6662" w:type="dxa"/>
          </w:tcPr>
          <w:p w14:paraId="432B8D05" w14:textId="1BD14342" w:rsidR="007A5E7A" w:rsidRPr="009D56A8" w:rsidRDefault="00844E78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ผู้ที่ได้รับมอบหมาย</w:t>
            </w:r>
            <w:r w:rsidRPr="007B3DF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</w:t>
            </w:r>
            <w:r w:rsidR="006615A1" w:rsidRPr="007B3DF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ปฏิบัติงานให้รับผิดชอบข้อมูลที่ระบุไว้ ซึ่งรวมถึงผู้บังคับบัญชาของเจ้าของข้อมูลนั้นด้วย โดยทำหน้าที่กำกับดูแลตามธรรมาภิบาลข้อมูลตลอดวงจรชีวิตของข้อมูลนั้นๆ รวมทั้งทำหน้าที่กำหนดสิทธิในการเข้าถึงข้อมูลและจัดชั้นความลับของข้อมูล</w:t>
            </w:r>
          </w:p>
        </w:tc>
      </w:tr>
      <w:tr w:rsidR="00F82BF3" w:rsidRPr="009D56A8" w14:paraId="0FD7AD83" w14:textId="77777777" w:rsidTr="0910BA53">
        <w:tc>
          <w:tcPr>
            <w:tcW w:w="2694" w:type="dxa"/>
          </w:tcPr>
          <w:p w14:paraId="362A54A8" w14:textId="01DD8E5F" w:rsidR="00F82BF3" w:rsidRPr="009D56A8" w:rsidRDefault="00F82BF3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เจ้าของข้อมูลส่วนบุคคล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Data Subject)</w:t>
            </w:r>
          </w:p>
        </w:tc>
        <w:tc>
          <w:tcPr>
            <w:tcW w:w="6662" w:type="dxa"/>
          </w:tcPr>
          <w:p w14:paraId="10FE88ED" w14:textId="57D7604F" w:rsidR="00F82BF3" w:rsidRPr="009D56A8" w:rsidRDefault="00F82BF3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บุคคลธรรมดาที่ข้อมูลส่วนบุคคลเกี่ยวกับบุคคลนั้นระบุถึง</w:t>
            </w:r>
          </w:p>
        </w:tc>
      </w:tr>
      <w:tr w:rsidR="00F75D3A" w:rsidRPr="009D56A8" w14:paraId="43DFF53B" w14:textId="77777777" w:rsidTr="0910BA53">
        <w:tc>
          <w:tcPr>
            <w:tcW w:w="2694" w:type="dxa"/>
          </w:tcPr>
          <w:p w14:paraId="0AE38B09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เจ้าของระบบงาน </w:t>
            </w:r>
            <w:r w:rsidRPr="009D56A8">
              <w:rPr>
                <w:rFonts w:ascii="TH SarabunPSK" w:eastAsia="Calibri" w:hAnsi="TH SarabunPSK" w:cs="TH SarabunPSK"/>
                <w:b/>
                <w:sz w:val="32"/>
                <w:szCs w:val="32"/>
              </w:rPr>
              <w:t>(System Owner)</w:t>
            </w:r>
          </w:p>
        </w:tc>
        <w:tc>
          <w:tcPr>
            <w:tcW w:w="6662" w:type="dxa"/>
          </w:tcPr>
          <w:p w14:paraId="565988BF" w14:textId="100F0EF0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ผู้ที่มีหน้าที่รับผิดชอบในการใช้งาน ดูแลและบำรุงรักษา หรือปรับปรุงระบบงานที่ใช้ใน</w:t>
            </w:r>
            <w:r w:rsidR="007A5E7A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</w:tr>
      <w:tr w:rsidR="00F75D3A" w:rsidRPr="009D56A8" w14:paraId="5CE797DF" w14:textId="77777777" w:rsidTr="0910BA53">
        <w:trPr>
          <w:trHeight w:val="1520"/>
        </w:trPr>
        <w:tc>
          <w:tcPr>
            <w:tcW w:w="2694" w:type="dxa"/>
          </w:tcPr>
          <w:p w14:paraId="01CFBD37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ทีมบริหารจัดการข้อมูล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Data Management Team)</w:t>
            </w:r>
          </w:p>
        </w:tc>
        <w:tc>
          <w:tcPr>
            <w:tcW w:w="6662" w:type="dxa"/>
          </w:tcPr>
          <w:p w14:paraId="199AA639" w14:textId="7BA21D58" w:rsidR="007A5E7A" w:rsidRPr="009D56A8" w:rsidRDefault="00330BDC" w:rsidP="007122B4">
            <w:pPr>
              <w:tabs>
                <w:tab w:val="left" w:pos="284"/>
                <w:tab w:val="left" w:pos="426"/>
              </w:tabs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กลุ่มบุคคล</w:t>
            </w:r>
            <w:r w:rsidR="004A5690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ภายในฝ่ายเทคโนโลยีสารสนเทศของหน่วยงาน</w:t>
            </w:r>
            <w:r w:rsidR="00B84BAD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</w:t>
            </w:r>
            <w:r w:rsidR="004A5690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ทำหน้าที่</w:t>
            </w:r>
            <w:r w:rsidR="00B84BAD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รับผิดชอบดูแลรักษาข้อมูลในระบบสารสนเทศของ</w:t>
            </w:r>
            <w:r w:rsidR="0000592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</w:t>
            </w:r>
            <w:r w:rsidR="007A5E7A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="007A5E7A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สนับสนุนกิจกรรมของธรรมาภิบาลข้อมูลภาครัฐ เช่น ช่วยเหลือในการนิยามเมทาดาตา ร่างนโยบายข้อมูลและมาตรฐานข้อมูล และกำหนดสิทธิการเข้าถึงข้อมูลโดย </w:t>
            </w:r>
            <w:r w:rsidR="007A5E7A" w:rsidRPr="009D56A8">
              <w:rPr>
                <w:rFonts w:ascii="TH SarabunPSK" w:hAnsi="TH SarabunPSK" w:cs="TH SarabunPSK"/>
                <w:sz w:val="32"/>
                <w:szCs w:val="32"/>
              </w:rPr>
              <w:t>DBA</w:t>
            </w:r>
            <w:r w:rsidR="007A5E7A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เป็นต้น</w:t>
            </w:r>
          </w:p>
        </w:tc>
      </w:tr>
      <w:tr w:rsidR="00B84BAD" w:rsidRPr="009D56A8" w14:paraId="0BE68C96" w14:textId="77777777" w:rsidTr="0910BA53">
        <w:tc>
          <w:tcPr>
            <w:tcW w:w="2694" w:type="dxa"/>
          </w:tcPr>
          <w:p w14:paraId="3BBA3B93" w14:textId="77777777" w:rsidR="00B84BAD" w:rsidRPr="009D56A8" w:rsidRDefault="003851C8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บริกรข้อมูลด้านธุรกิจ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Business Data Stewards)</w:t>
            </w:r>
          </w:p>
        </w:tc>
        <w:tc>
          <w:tcPr>
            <w:tcW w:w="6662" w:type="dxa"/>
          </w:tcPr>
          <w:p w14:paraId="728C5004" w14:textId="1227072A" w:rsidR="006A1DF7" w:rsidRPr="009D56A8" w:rsidRDefault="00330BDC" w:rsidP="007122B4">
            <w:pPr>
              <w:tabs>
                <w:tab w:val="left" w:pos="284"/>
                <w:tab w:val="left" w:pos="426"/>
              </w:tabs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บุคลากร</w:t>
            </w:r>
            <w:r w:rsidR="001468CA" w:rsidRPr="009D56A8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  <w:r w:rsidR="00D65EC1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หัวหน้ากลุ่ม/ส่วนงาน</w:t>
            </w:r>
            <w:r w:rsidR="001468C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จากทุก</w:t>
            </w:r>
            <w:r w:rsidR="00D65EC1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sdt>
              <w:sdtPr>
                <w:rPr>
                  <w:rFonts w:ascii="TH SarabunPSK" w:eastAsia="Calibri" w:hAnsi="TH SarabunPSK" w:cs="TH SarabunPSK"/>
                  <w:color w:val="FF0000"/>
                  <w:sz w:val="32"/>
                  <w:szCs w:val="32"/>
                  <w:cs/>
                </w:rPr>
                <w:id w:val="-1266458369"/>
                <w:placeholder>
                  <w:docPart w:val="DefaultPlaceholder_-1854013440"/>
                </w:placeholder>
                <w:text/>
              </w:sdtPr>
              <w:sdtEndPr>
                <w:rPr>
                  <w:rFonts w:hint="cs"/>
                </w:rPr>
              </w:sdtEndPr>
              <w:sdtContent>
                <w:r w:rsidR="00FF296F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ระบุ</w:t>
                </w:r>
                <w:r w:rsidR="00D65EC1"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กอง/</w:t>
                </w:r>
                <w:r w:rsidR="00D65EC1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สำนัก/ฝ่าย/</w:t>
                </w:r>
                <w:r w:rsidR="00D65EC1"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ศูนย</w:t>
                </w:r>
                <w:r w:rsidR="00D65EC1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์</w:t>
                </w:r>
              </w:sdtContent>
            </w:sdt>
            <w:r w:rsidR="00D65EC1" w:rsidRPr="009D56A8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B84BAD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ที่ได้รับมอบหมายให้</w:t>
            </w:r>
            <w:r w:rsidR="006A1DF7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ทำ</w:t>
            </w:r>
            <w:r w:rsidR="00B84BAD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หน้าที่</w:t>
            </w:r>
            <w:r w:rsidR="006A1DF7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กำหนด</w:t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นิยามความต้องการด้านคุณภาพและความมั่นคงปลอดภัยซึ่งอาจจะได้รับมาจากผู้ใช้ข้อมูล </w:t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</w:rPr>
              <w:t xml:space="preserve">(Data Users) </w:t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หรือผู้มีส่วนได้เสีย</w:t>
            </w:r>
            <w:r w:rsidR="007170F4" w:rsidRPr="009D56A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อื่น ๆ นิยามคำอธิบายชุดข้อมูลดิจิทัลหรือเมทาดาตาโดยการสนับสนุนจากผู้ใช้ข้อมูล ร่างนโยบายข้อมูลด้วยการช่วยเหลือจากทีมบริหารจัดการข้อมูล </w:t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</w:rPr>
              <w:t>(Data Management Team)</w:t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ตรวจสอบการปฏิบัติตามนโยบายข้อมูล ตรวจสอบคุณภาพ ตรวจสอบความมั่นคงปลอดภัยของข้อมูล วิเคราะห์ผลจากการตรวจสอบ แล้วรายงานผลลัพธ์ไปยังคณะกรรมการธรรมาภิบาลข้อมูลและ</w:t>
            </w:r>
            <w:r w:rsidR="007170F4" w:rsidRPr="009D56A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ผู้ที่เกี่ยวข้องอื่น ๆ ให้ทราบ</w:t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3851C8" w:rsidRPr="009D56A8" w14:paraId="6A4EA719" w14:textId="77777777" w:rsidTr="0910BA53">
        <w:trPr>
          <w:trHeight w:val="1798"/>
        </w:trPr>
        <w:tc>
          <w:tcPr>
            <w:tcW w:w="2694" w:type="dxa"/>
          </w:tcPr>
          <w:p w14:paraId="26AC15F5" w14:textId="77777777" w:rsidR="003851C8" w:rsidRPr="009D56A8" w:rsidRDefault="003851C8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บริกรข้อมูลด้านเทคนิค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Technical Data Stewards)</w:t>
            </w:r>
          </w:p>
        </w:tc>
        <w:tc>
          <w:tcPr>
            <w:tcW w:w="6662" w:type="dxa"/>
          </w:tcPr>
          <w:p w14:paraId="32D32C13" w14:textId="156D5358" w:rsidR="006A1DF7" w:rsidRPr="009D56A8" w:rsidRDefault="00330BDC" w:rsidP="007122B4">
            <w:pPr>
              <w:tabs>
                <w:tab w:val="left" w:pos="284"/>
                <w:tab w:val="left" w:pos="426"/>
              </w:tabs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บุคลากร</w:t>
            </w:r>
            <w:r w:rsidR="001468CA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จาก</w:t>
            </w:r>
            <w:r w:rsidR="00D65EC1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ทุก</w:t>
            </w:r>
            <w:r w:rsidR="007D4F9F" w:rsidRPr="009D56A8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sdt>
              <w:sdtPr>
                <w:rPr>
                  <w:rFonts w:ascii="TH SarabunPSK" w:eastAsia="Calibri" w:hAnsi="TH SarabunPSK" w:cs="TH SarabunPSK"/>
                  <w:color w:val="FF0000"/>
                  <w:sz w:val="32"/>
                  <w:szCs w:val="32"/>
                  <w:cs/>
                </w:rPr>
                <w:id w:val="618186314"/>
                <w:placeholder>
                  <w:docPart w:val="DefaultPlaceholder_-1854013440"/>
                </w:placeholder>
                <w:text/>
              </w:sdtPr>
              <w:sdtEndPr>
                <w:rPr>
                  <w:rFonts w:hint="cs"/>
                </w:rPr>
              </w:sdtEndPr>
              <w:sdtContent>
                <w:r w:rsidR="00B021F5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ระบุ</w:t>
                </w:r>
                <w:r w:rsidR="007D4F9F"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กอง/</w:t>
                </w:r>
                <w:r w:rsidR="007D4F9F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สำนัก/ฝ่าย/</w:t>
                </w:r>
                <w:r w:rsidR="007D4F9F"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ศูนย</w:t>
                </w:r>
                <w:r w:rsidR="007D4F9F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์</w:t>
                </w:r>
              </w:sdtContent>
            </w:sdt>
            <w:r w:rsidR="007D4F9F" w:rsidRPr="009D56A8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ที่ทำหน้าที่ให้การสนับสนุนด้านเทคโนโลยีสารสนเทศแก่บริกรข้อมูลด้านธุรกิจ เช่น นิยามเมทาดาตาเชิง</w:t>
            </w:r>
            <w:r w:rsidR="006A1DF7" w:rsidRPr="009D56A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เทคนิคซึ่งอาจจะได้รับการช่วยเหลือจากทีมบริหารจัดการข้อมูล ให้ข้อเสนอแนะเชิงเทคนิคในการร่างนโยบายข้อมูล ตรวจสอบคุณภาพข้อมูล ความมั่นคงปลอดภัยของข้อมูล และการปฏิบัติตามนโยบายข้อมูลในเชิงเทคนิค</w:t>
            </w:r>
            <w:r w:rsidR="006A1DF7"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1468CA" w:rsidRPr="009D56A8" w14:paraId="006D20A2" w14:textId="77777777" w:rsidTr="0910BA53">
        <w:tc>
          <w:tcPr>
            <w:tcW w:w="2694" w:type="dxa"/>
          </w:tcPr>
          <w:p w14:paraId="666D4DE2" w14:textId="77777777" w:rsidR="001468CA" w:rsidRPr="009D56A8" w:rsidRDefault="001468C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ผู้ดูแลระบบสารสนเทศ </w:t>
            </w:r>
            <w:r w:rsidRPr="009D56A8">
              <w:rPr>
                <w:rFonts w:ascii="TH SarabunPSK Bold" w:eastAsia="Calibri" w:hAnsi="TH SarabunPSK Bold" w:cs="TH SarabunPSK"/>
                <w:b/>
                <w:bCs/>
                <w:spacing w:val="-6"/>
                <w:sz w:val="32"/>
                <w:szCs w:val="32"/>
                <w:cs/>
              </w:rPr>
              <w:t>(</w:t>
            </w:r>
            <w:r w:rsidRPr="009D56A8">
              <w:rPr>
                <w:rFonts w:ascii="TH SarabunPSK Bold" w:eastAsia="Calibri" w:hAnsi="TH SarabunPSK Bold" w:cs="TH SarabunPSK"/>
                <w:b/>
                <w:bCs/>
                <w:spacing w:val="-6"/>
                <w:sz w:val="32"/>
                <w:szCs w:val="32"/>
              </w:rPr>
              <w:t>System Administrators)</w:t>
            </w:r>
          </w:p>
        </w:tc>
        <w:tc>
          <w:tcPr>
            <w:tcW w:w="6662" w:type="dxa"/>
          </w:tcPr>
          <w:p w14:paraId="0A51D536" w14:textId="36765750" w:rsidR="001468CA" w:rsidRPr="009D56A8" w:rsidRDefault="00330BDC" w:rsidP="007122B4">
            <w:pPr>
              <w:tabs>
                <w:tab w:val="left" w:pos="284"/>
                <w:tab w:val="left" w:pos="426"/>
              </w:tabs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บุคลากร</w:t>
            </w:r>
            <w:r w:rsidR="004A2BF7"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ของ</w:t>
            </w:r>
            <w:r w:rsidR="001468C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</w:t>
            </w:r>
            <w:r w:rsidR="00D65EC1" w:rsidRPr="009D56A8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sdt>
              <w:sdtPr>
                <w:rPr>
                  <w:rFonts w:ascii="TH SarabunPSK" w:eastAsia="Calibri" w:hAnsi="TH SarabunPSK" w:cs="TH SarabunPSK"/>
                  <w:color w:val="FF0000"/>
                  <w:sz w:val="32"/>
                  <w:szCs w:val="32"/>
                  <w:cs/>
                </w:rPr>
                <w:id w:val="825327287"/>
                <w:placeholder>
                  <w:docPart w:val="DefaultPlaceholder_-1854013440"/>
                </w:placeholder>
                <w:text/>
              </w:sdtPr>
              <w:sdtEndPr>
                <w:rPr>
                  <w:rFonts w:hint="cs"/>
                </w:rPr>
              </w:sdtEndPr>
              <w:sdtContent>
                <w:r w:rsidR="00B021F5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ระบุ</w:t>
                </w:r>
                <w:r w:rsidR="007D4F9F"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กอง/</w:t>
                </w:r>
                <w:r w:rsidR="007D4F9F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สำนัก/ฝ่าย/</w:t>
                </w:r>
                <w:r w:rsidR="007D4F9F"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ศูนย</w:t>
                </w:r>
                <w:r w:rsidR="007D4F9F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์</w:t>
                </w:r>
              </w:sdtContent>
            </w:sdt>
            <w:r w:rsidR="007D4F9F" w:rsidRPr="009D56A8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1468C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ที่มีหน้าที่ดูแลรับผิดชอบระบบสารสนเทศ</w:t>
            </w:r>
            <w:r w:rsidR="00A55821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ของหน่วยงาน </w:t>
            </w:r>
          </w:p>
        </w:tc>
      </w:tr>
      <w:tr w:rsidR="003621BD" w:rsidRPr="009D56A8" w14:paraId="21EDF496" w14:textId="77777777" w:rsidTr="0910BA53">
        <w:tc>
          <w:tcPr>
            <w:tcW w:w="2694" w:type="dxa"/>
          </w:tcPr>
          <w:p w14:paraId="75899A2D" w14:textId="527C1D22" w:rsidR="00326E7B" w:rsidRPr="009D56A8" w:rsidRDefault="003621BD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ผู้ดูแลระบบแม่ข่าย </w:t>
            </w:r>
            <w:r w:rsidRPr="009D56A8">
              <w:rPr>
                <w:rFonts w:ascii="TH SarabunPSK Bold" w:eastAsia="Calibri" w:hAnsi="TH SarabunPSK Bold" w:cs="TH SarabunPSK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D56A8">
              <w:rPr>
                <w:rFonts w:ascii="TH SarabunPSK Bold" w:eastAsia="Calibri" w:hAnsi="TH SarabunPSK Bold" w:cs="TH SarabunPSK"/>
                <w:b/>
                <w:bCs/>
                <w:spacing w:val="-4"/>
                <w:sz w:val="32"/>
                <w:szCs w:val="32"/>
              </w:rPr>
              <w:t>Server Administrators)</w:t>
            </w:r>
          </w:p>
        </w:tc>
        <w:tc>
          <w:tcPr>
            <w:tcW w:w="6662" w:type="dxa"/>
          </w:tcPr>
          <w:p w14:paraId="3AEC9A73" w14:textId="0F7DC6B4" w:rsidR="003621BD" w:rsidRPr="009D56A8" w:rsidRDefault="00330BDC" w:rsidP="007122B4">
            <w:pPr>
              <w:tabs>
                <w:tab w:val="left" w:pos="284"/>
                <w:tab w:val="left" w:pos="426"/>
              </w:tabs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บุคลากร</w:t>
            </w:r>
            <w:r w:rsidR="005E0C6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ที่มีหน้าที่ดูแลรับผิดชอบระบบแม่ข่าย</w:t>
            </w:r>
            <w:r w:rsidR="00F83127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</w:t>
            </w:r>
            <w:r w:rsidR="00A55821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</w:tr>
      <w:tr w:rsidR="004A3454" w:rsidRPr="009D56A8" w14:paraId="606C61FC" w14:textId="77777777" w:rsidTr="0910BA53">
        <w:trPr>
          <w:trHeight w:val="770"/>
        </w:trPr>
        <w:tc>
          <w:tcPr>
            <w:tcW w:w="2694" w:type="dxa"/>
          </w:tcPr>
          <w:p w14:paraId="6EA038A0" w14:textId="72F552CE" w:rsidR="004A3454" w:rsidRPr="009D56A8" w:rsidRDefault="004A3454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ผู้จัดการโครงการ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Project Managers)</w:t>
            </w:r>
          </w:p>
        </w:tc>
        <w:tc>
          <w:tcPr>
            <w:tcW w:w="6662" w:type="dxa"/>
          </w:tcPr>
          <w:p w14:paraId="13A94944" w14:textId="4D76D7FD" w:rsidR="004A3454" w:rsidRPr="009D56A8" w:rsidRDefault="004A3454" w:rsidP="007122B4">
            <w:pPr>
              <w:tabs>
                <w:tab w:val="left" w:pos="284"/>
                <w:tab w:val="left" w:pos="426"/>
              </w:tabs>
              <w:spacing w:after="0" w:line="340" w:lineRule="exact"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บุคลากร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จาก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ทุก</w:t>
            </w:r>
            <w:r w:rsidRPr="009D56A8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sdt>
              <w:sdtPr>
                <w:rPr>
                  <w:rFonts w:ascii="TH SarabunPSK" w:eastAsia="Calibri" w:hAnsi="TH SarabunPSK" w:cs="TH SarabunPSK"/>
                  <w:color w:val="FF0000"/>
                  <w:sz w:val="32"/>
                  <w:szCs w:val="32"/>
                  <w:cs/>
                </w:rPr>
                <w:id w:val="-328605776"/>
                <w:placeholder>
                  <w:docPart w:val="4430A2D8E0D044DC9DA5B70D6F840C94"/>
                </w:placeholder>
                <w:text/>
              </w:sdtPr>
              <w:sdtEndPr>
                <w:rPr>
                  <w:rFonts w:hint="cs"/>
                </w:rPr>
              </w:sdtEndPr>
              <w:sdtContent>
                <w:r w:rsidR="00B021F5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ระบุ</w:t>
                </w:r>
                <w:r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กอง/</w:t>
                </w:r>
                <w:r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สำนัก/ฝ่าย/</w:t>
                </w:r>
                <w:r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ศูนย</w:t>
                </w:r>
                <w:r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์</w:t>
                </w:r>
              </w:sdtContent>
            </w:sdt>
            <w:r w:rsidRPr="009D56A8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ของหน่วยงานหลักที่ได้รับมอบหมายบริหารจัดการโครงการตามแผน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ดำเนินงาน</w:t>
            </w:r>
          </w:p>
        </w:tc>
      </w:tr>
      <w:tr w:rsidR="004D190C" w:rsidRPr="009D56A8" w14:paraId="70751BB8" w14:textId="77777777" w:rsidTr="0910BA53">
        <w:tc>
          <w:tcPr>
            <w:tcW w:w="2694" w:type="dxa"/>
          </w:tcPr>
          <w:p w14:paraId="1A80E071" w14:textId="674D1D42" w:rsidR="004D190C" w:rsidRPr="009D56A8" w:rsidRDefault="004D190C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ผู้ควบคุมข้อมูลส่วนบุคคล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Data Controller)</w:t>
            </w:r>
          </w:p>
        </w:tc>
        <w:tc>
          <w:tcPr>
            <w:tcW w:w="6662" w:type="dxa"/>
          </w:tcPr>
          <w:p w14:paraId="5D2F08E5" w14:textId="458E3D8C" w:rsidR="00C07871" w:rsidRPr="009D56A8" w:rsidRDefault="002D3F0D" w:rsidP="007122B4">
            <w:pPr>
              <w:tabs>
                <w:tab w:val="left" w:pos="284"/>
                <w:tab w:val="left" w:pos="426"/>
              </w:tabs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บุคคลหรือนิติบุคคลซึ่ง</w:t>
            </w:r>
            <w:r w:rsidR="00C07871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มีอำนาจหน้าที่ตัดสินใจ เกี่ยวกับการเก็บรวบรวม ใช้ หรือเปิดเผยข้อมูลส่วนบุคคล</w:t>
            </w:r>
          </w:p>
        </w:tc>
      </w:tr>
      <w:tr w:rsidR="001523EE" w:rsidRPr="009D56A8" w14:paraId="16624384" w14:textId="77777777" w:rsidTr="0910BA53">
        <w:tc>
          <w:tcPr>
            <w:tcW w:w="2694" w:type="dxa"/>
          </w:tcPr>
          <w:p w14:paraId="0AAD772E" w14:textId="16FB7460" w:rsidR="001523EE" w:rsidRPr="009D56A8" w:rsidRDefault="001523EE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ผู้ทำลายข้อมูล (</w:t>
            </w:r>
            <w:bookmarkStart w:id="18" w:name="_Hlk61266569"/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Data </w:t>
            </w:r>
            <w:bookmarkEnd w:id="18"/>
            <w:r w:rsidR="00360E2F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Disposer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6662" w:type="dxa"/>
          </w:tcPr>
          <w:p w14:paraId="3BC1D702" w14:textId="2947DA6D" w:rsidR="001523EE" w:rsidRPr="009D56A8" w:rsidRDefault="00330BDC" w:rsidP="007122B4">
            <w:pPr>
              <w:tabs>
                <w:tab w:val="left" w:pos="284"/>
                <w:tab w:val="left" w:pos="426"/>
              </w:tabs>
              <w:spacing w:after="0" w:line="340" w:lineRule="exact"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บุคลากรที่</w:t>
            </w:r>
            <w:r w:rsidR="001D2DA2" w:rsidRPr="009D56A8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ได้รับการก</w:t>
            </w:r>
            <w:r w:rsidR="001D2DA2"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ำ</w:t>
            </w:r>
            <w:r w:rsidR="001D2DA2" w:rsidRPr="009D56A8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หนดสิทธิจากเจ้าของข้อมูลให้มีสิทธิในการท</w:t>
            </w:r>
            <w:r w:rsidR="001D2DA2" w:rsidRPr="009D56A8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ำ</w:t>
            </w:r>
            <w:r w:rsidR="001D2DA2" w:rsidRPr="009D56A8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ลายข้อมูล</w:t>
            </w:r>
          </w:p>
        </w:tc>
      </w:tr>
      <w:tr w:rsidR="00F75D3A" w:rsidRPr="009D56A8" w14:paraId="20C17F72" w14:textId="77777777" w:rsidTr="0910BA53">
        <w:trPr>
          <w:trHeight w:val="1997"/>
        </w:trPr>
        <w:tc>
          <w:tcPr>
            <w:tcW w:w="2694" w:type="dxa"/>
          </w:tcPr>
          <w:p w14:paraId="17E368F8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ข้อมูล </w:t>
            </w:r>
            <w:r w:rsidRPr="009D56A8">
              <w:rPr>
                <w:rFonts w:ascii="TH SarabunPSK" w:eastAsia="Calibri" w:hAnsi="TH SarabunPSK" w:cs="TH SarabunPSK"/>
                <w:b/>
                <w:sz w:val="32"/>
                <w:szCs w:val="32"/>
              </w:rPr>
              <w:t>(Data)</w:t>
            </w:r>
          </w:p>
        </w:tc>
        <w:tc>
          <w:tcPr>
            <w:tcW w:w="6662" w:type="dxa"/>
          </w:tcPr>
          <w:p w14:paraId="0A3EA80C" w14:textId="5EAA6BE0" w:rsidR="00F75D3A" w:rsidRPr="009D56A8" w:rsidRDefault="003756EB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สิ่งที่สื่อความหมายให้รู้เรื่องราวข้อเท็จจริงหรือเรื่องอื่นใด ไม่ว่าการสื่อความหมายนั้นจะทำได้โดยสภาพของสิ่งนั้นเอง หรือโดยผ่านวิธีการใด ๆ และไม่ว่าจะได้จัดทำไว้ในรูปของเอกสารแฟ้ม รายงาน หนังสือ แผนผัง แผนที่ ภาพวาด ภาพถ่าย ภาพถ่ายดาวเทียม ฟิล์ม การบันทึกภาพหรือเสียง การบันทึกโดยเครื่องคอมพิวเตอร์ เครื่องมือตรวจวัด การสำรวจระยะไกล หรือวิธีอื่นใดที่ทำให้สิ่งที่บันทึกไว้ปรากฏได้</w:t>
            </w:r>
          </w:p>
        </w:tc>
      </w:tr>
      <w:tr w:rsidR="004D190C" w:rsidRPr="009D56A8" w14:paraId="6130B7D3" w14:textId="77777777" w:rsidTr="0910BA53">
        <w:tc>
          <w:tcPr>
            <w:tcW w:w="2694" w:type="dxa"/>
          </w:tcPr>
          <w:p w14:paraId="51AA890D" w14:textId="77074F6C" w:rsidR="004D190C" w:rsidRPr="009D56A8" w:rsidRDefault="004D190C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ข้อมูลดิจิทัล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Digital Data)</w:t>
            </w:r>
          </w:p>
        </w:tc>
        <w:tc>
          <w:tcPr>
            <w:tcW w:w="6662" w:type="dxa"/>
          </w:tcPr>
          <w:p w14:paraId="1658A14D" w14:textId="56C7A757" w:rsidR="004D190C" w:rsidRPr="009D56A8" w:rsidRDefault="004D190C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ข้อมูลที่ได้จัดท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จัดเก็บ จ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แนกหมวดหมู่ ประมวลผล ใช้ ปกปิด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เปิดเผย ตรวจสอบ ท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ลาย ด้วยเครื่องมือหรือวิธีการทางเทคโนโลยีดิจิทัล</w:t>
            </w:r>
          </w:p>
        </w:tc>
      </w:tr>
      <w:tr w:rsidR="008377AB" w:rsidRPr="009D56A8" w14:paraId="1D9D4F4F" w14:textId="77777777" w:rsidTr="0910BA53">
        <w:tc>
          <w:tcPr>
            <w:tcW w:w="2694" w:type="dxa"/>
          </w:tcPr>
          <w:p w14:paraId="7D2266B3" w14:textId="48EB3BF6" w:rsidR="008377AB" w:rsidRPr="009D56A8" w:rsidRDefault="008377AB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ชุดข้อมูล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Dataset)</w:t>
            </w:r>
          </w:p>
        </w:tc>
        <w:tc>
          <w:tcPr>
            <w:tcW w:w="6662" w:type="dxa"/>
          </w:tcPr>
          <w:p w14:paraId="2BCAC967" w14:textId="27F42F37" w:rsidR="008377AB" w:rsidRPr="009D56A8" w:rsidRDefault="008377AB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การน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ข้อมูลจากหลายแหล่งมารวม เพื่อจัดเป็นชุดให้ตรงตามลักษณะโครงสร้างของข้อมูล</w:t>
            </w:r>
          </w:p>
        </w:tc>
      </w:tr>
      <w:tr w:rsidR="00F75D3A" w:rsidRPr="009D56A8" w14:paraId="3812FC12" w14:textId="77777777" w:rsidTr="0910BA53">
        <w:tc>
          <w:tcPr>
            <w:tcW w:w="2694" w:type="dxa"/>
          </w:tcPr>
          <w:p w14:paraId="3A42FCE6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สารสนเทศ </w:t>
            </w:r>
            <w:r w:rsidRPr="009D56A8">
              <w:rPr>
                <w:rFonts w:ascii="TH SarabunPSK" w:eastAsia="Calibri" w:hAnsi="TH SarabunPSK" w:cs="TH SarabunPSK"/>
                <w:b/>
                <w:sz w:val="32"/>
                <w:szCs w:val="32"/>
              </w:rPr>
              <w:t>(Information)</w:t>
            </w:r>
          </w:p>
        </w:tc>
        <w:tc>
          <w:tcPr>
            <w:tcW w:w="6662" w:type="dxa"/>
          </w:tcPr>
          <w:p w14:paraId="36ECDE25" w14:textId="0A7E248C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ข้อเท็จจริงที่ได้จากข้อมูลนํามาผ่านการประมวลผล การจัดระเบียบข้อมูล ซึ่งอาจอยู่ในรูปของตัวเลข ข้อความหรือภาพกราฟิก ให้เป็นระบบที่ผู้ใช้งานสามารถเข้าใจได้ง่าย และสามารถนําไปใช้ประโยชน์ในการบริหาร การวางแผน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การตัดสินใจ และอื่นๆ </w:t>
            </w:r>
          </w:p>
        </w:tc>
      </w:tr>
      <w:tr w:rsidR="00F75D3A" w:rsidRPr="009D56A8" w14:paraId="41CD42EC" w14:textId="77777777" w:rsidTr="0910BA53">
        <w:tc>
          <w:tcPr>
            <w:tcW w:w="2694" w:type="dxa"/>
          </w:tcPr>
          <w:p w14:paraId="1CDFB493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ระบบสารสนเทศ </w:t>
            </w:r>
            <w:r w:rsidRPr="009D56A8">
              <w:rPr>
                <w:rFonts w:ascii="TH SarabunPSK" w:eastAsia="Calibri" w:hAnsi="TH SarabunPSK" w:cs="TH SarabunPSK"/>
                <w:b/>
                <w:sz w:val="32"/>
                <w:szCs w:val="32"/>
              </w:rPr>
              <w:t>(Information System)</w:t>
            </w:r>
          </w:p>
        </w:tc>
        <w:tc>
          <w:tcPr>
            <w:tcW w:w="6662" w:type="dxa"/>
          </w:tcPr>
          <w:p w14:paraId="4D1F38A7" w14:textId="77777777" w:rsidR="00F75D3A" w:rsidRPr="009D56A8" w:rsidRDefault="00F75D3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ระบบงานที่นําเทคโนโลยีมาช่วยในการสร้างสารสนเทศที่สามารถนํามาใช้</w:t>
            </w:r>
            <w:r w:rsidRPr="009D56A8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ประโยชน์ในการวางแผน การบริหาร การสนับสนุนการให้บริการ การพัฒนา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และควบคุมการติดต่อสื่อสาร ซึ่งประกอบด้วยเทคโนโลยีคอมพิวเตอร์และเทคโนโลยีการสื่อสารโทรคมนาคม ได้แก่ ระบบคอมพิวเตอร์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(Computer System)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ระบบเครือข่าย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(Network System)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ซอฟต์แวร์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(Software)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ข้อมูล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(Data)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และสารสนเทศ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(Information)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เป็นต้น </w:t>
            </w:r>
          </w:p>
        </w:tc>
      </w:tr>
      <w:tr w:rsidR="003756EB" w:rsidRPr="009D56A8" w14:paraId="33053524" w14:textId="77777777" w:rsidTr="0910BA53">
        <w:tc>
          <w:tcPr>
            <w:tcW w:w="2694" w:type="dxa"/>
          </w:tcPr>
          <w:p w14:paraId="3685D17E" w14:textId="5A4BA2A6" w:rsidR="003756EB" w:rsidRPr="009D56A8" w:rsidRDefault="009110B9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อินทราเน็ต</w:t>
            </w:r>
            <w:r w:rsidR="003756EB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3756EB" w:rsidRPr="009D56A8">
              <w:rPr>
                <w:rFonts w:ascii="TH SarabunPSK" w:eastAsia="Calibri" w:hAnsi="TH SarabunPSK" w:cs="TH SarabunPSK"/>
                <w:b/>
                <w:sz w:val="32"/>
                <w:szCs w:val="32"/>
              </w:rPr>
              <w:t>Intranet</w:t>
            </w: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662" w:type="dxa"/>
          </w:tcPr>
          <w:p w14:paraId="46C29CC6" w14:textId="38347D16" w:rsidR="003756EB" w:rsidRPr="009D56A8" w:rsidRDefault="003756EB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เป็นระบบเครือข่ายที่สามารถเข้าถึงได้โดยผู้ใช้งานภายในสำนักงานเท่านั้น </w:t>
            </w:r>
            <w:r w:rsidR="00B53A4A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โดยมีจุดประสงค์เพื่อการติดต่อสื่อสาร แลกเปลี่ยนข้อมูลและสารสนเทศภายในสำนักงาน</w:t>
            </w:r>
          </w:p>
        </w:tc>
      </w:tr>
      <w:tr w:rsidR="003756EB" w:rsidRPr="009D56A8" w14:paraId="68EA7252" w14:textId="77777777" w:rsidTr="0910BA53">
        <w:trPr>
          <w:trHeight w:val="999"/>
        </w:trPr>
        <w:tc>
          <w:tcPr>
            <w:tcW w:w="2694" w:type="dxa"/>
          </w:tcPr>
          <w:p w14:paraId="7A8D32EB" w14:textId="54A28358" w:rsidR="003756EB" w:rsidRPr="009D56A8" w:rsidRDefault="003756EB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การเข้าถึง</w:t>
            </w:r>
            <w:r w:rsidR="00E85312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และ</w:t>
            </w:r>
            <w:r w:rsidR="00E85312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ควบคุมการ</w:t>
            </w:r>
            <w:r w:rsidR="00E85312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ใช้งานข้อมูล</w:t>
            </w:r>
          </w:p>
        </w:tc>
        <w:tc>
          <w:tcPr>
            <w:tcW w:w="6662" w:type="dxa"/>
          </w:tcPr>
          <w:p w14:paraId="15E763C0" w14:textId="37E2BF56" w:rsidR="003756EB" w:rsidRPr="009D56A8" w:rsidRDefault="003756EB" w:rsidP="007122B4">
            <w:pPr>
              <w:tabs>
                <w:tab w:val="left" w:pos="136"/>
                <w:tab w:val="left" w:pos="496"/>
              </w:tabs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การเข้า</w:t>
            </w:r>
            <w:r w:rsidR="00E8531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ถึงและ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การใช้งาน</w:t>
            </w:r>
            <w:r w:rsidR="00E8531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ข้อมูลทั้ง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ทางอิเล็กทรอนิกส์หรือกายภาพ</w:t>
            </w:r>
            <w:r w:rsidR="00E8531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98137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="00E8531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วมทั้ง</w:t>
            </w:r>
            <w:r w:rsidR="00E85312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การอนุญาต การกําหนดสิทธิ</w:t>
            </w:r>
            <w:r w:rsidR="00E8531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ในเข้าถึงและใช้งานข้อมูล</w:t>
            </w:r>
            <w:r w:rsidR="00E85312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กา</w:t>
            </w:r>
            <w:r w:rsidR="00E8531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รปรับปรุงข้อมูล</w:t>
            </w:r>
            <w:r w:rsidR="00E85312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การเพิกถอนหรือการยกเลิกสิทธิการเข้าถึง</w:t>
            </w:r>
            <w:r w:rsidR="00E8531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ข้อมูล</w:t>
            </w:r>
          </w:p>
        </w:tc>
      </w:tr>
      <w:tr w:rsidR="003756EB" w:rsidRPr="009D56A8" w14:paraId="624E223C" w14:textId="77777777" w:rsidTr="0910BA53">
        <w:tc>
          <w:tcPr>
            <w:tcW w:w="2694" w:type="dxa"/>
          </w:tcPr>
          <w:p w14:paraId="68B8D261" w14:textId="2D68AA7B" w:rsidR="003756EB" w:rsidRPr="009D56A8" w:rsidRDefault="003756EB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การเข้าถึง</w:t>
            </w:r>
            <w:r w:rsidR="00E85312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และ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ควบคุมการใช้งาน</w:t>
            </w:r>
            <w:r w:rsidR="00E85312"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ระบบ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สารสนเทศ</w:t>
            </w:r>
          </w:p>
        </w:tc>
        <w:tc>
          <w:tcPr>
            <w:tcW w:w="6662" w:type="dxa"/>
          </w:tcPr>
          <w:p w14:paraId="156BC415" w14:textId="571830F0" w:rsidR="003756EB" w:rsidRPr="009D56A8" w:rsidRDefault="00981372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การเข้า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ถึงและ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การใช้งาน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ระบบสารสนเทศ รวมทั้ง</w:t>
            </w:r>
            <w:r w:rsidR="003756EB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การตรวจสอบ การอนุมัติ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3756EB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การกำหนดสิทธิหรือการมอบอำนาจให้ผู้ใช้งานเข้าถึงหรือใช้งานเครือข่ายหรือระบบสารสนเทศ 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</w:t>
            </w:r>
            <w:r w:rsidR="003756EB"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การเพิกถอนหรือการยกเลิกสิทธิการเข้าถึง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เครือข่าย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หรือ</w:t>
            </w:r>
            <w:r w:rsidR="00E85312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ระบบสารสนเทศ</w:t>
            </w:r>
          </w:p>
        </w:tc>
      </w:tr>
      <w:tr w:rsidR="003756EB" w:rsidRPr="009D56A8" w14:paraId="6F41EE4E" w14:textId="77777777" w:rsidTr="0910BA53">
        <w:trPr>
          <w:trHeight w:val="1714"/>
        </w:trPr>
        <w:tc>
          <w:tcPr>
            <w:tcW w:w="2694" w:type="dxa"/>
          </w:tcPr>
          <w:p w14:paraId="6A843202" w14:textId="77777777" w:rsidR="003756EB" w:rsidRPr="009D56A8" w:rsidRDefault="003756EB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ทรัพย์สิน 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(Asset)</w:t>
            </w:r>
          </w:p>
        </w:tc>
        <w:tc>
          <w:tcPr>
            <w:tcW w:w="6662" w:type="dxa"/>
          </w:tcPr>
          <w:p w14:paraId="6C7F6B3D" w14:textId="7AB9E37C" w:rsidR="003756EB" w:rsidRPr="009D56A8" w:rsidRDefault="003756EB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สิ่งที่มีคุณค่าหรือมูลค่าต่อ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และเป็นทรัพย์สินที่เกี่ยวข้องกับการประมวลผลสารสนเทศที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่หน่วยงาน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เป็นเจ้าของ เช่า ว่าจ้าง พัฒนา หรือจัดซื้อ โดยแบ่งแยกออกเป็นประเภทต่าง</w:t>
            </w:r>
            <w:r w:rsidR="0065698F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ๆ ได้</w:t>
            </w:r>
            <w:r w:rsidR="006F57C4"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แก่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สารสนเทศ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Information)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ซอฟต์แวร์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Software)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ทรัพย์สินที่มีรูปร่าง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Physical Asset)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บริการสาธารณูปโภคพื้นฐาน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Service)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และบุคลากร (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>People)</w:t>
            </w:r>
          </w:p>
        </w:tc>
      </w:tr>
      <w:tr w:rsidR="00022704" w:rsidRPr="009D56A8" w14:paraId="1DFBECA3" w14:textId="77777777" w:rsidTr="00022704">
        <w:trPr>
          <w:trHeight w:val="352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332F6AF" w14:textId="025807B4" w:rsidR="00022704" w:rsidRPr="009D56A8" w:rsidRDefault="00022704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ข้อมูลของหน่วยงาน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52E583D" w14:textId="062C3B04" w:rsidR="00022704" w:rsidRPr="009D56A8" w:rsidRDefault="00022704" w:rsidP="007122B4">
            <w:pPr>
              <w:spacing w:after="0" w:line="340" w:lineRule="exact"/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ข้อมูลที่อยู่ในความครอบครองหรือควบคุมดูแล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ของหน่วยงาน</w:t>
            </w:r>
          </w:p>
        </w:tc>
      </w:tr>
      <w:tr w:rsidR="00500163" w:rsidRPr="009D56A8" w14:paraId="67DD88BD" w14:textId="77777777" w:rsidTr="0910BA53">
        <w:trPr>
          <w:trHeight w:val="798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C0AD121" w14:textId="33829464" w:rsidR="00500163" w:rsidRPr="009D56A8" w:rsidRDefault="00500163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ข้อมูลสาธารณะ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(Public</w:t>
            </w:r>
            <w:r w:rsidR="00AF552F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Data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605CEDB" w14:textId="23275BA9" w:rsidR="00500163" w:rsidRPr="009D56A8" w:rsidRDefault="00DA492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ข้อมูลที่สามารถเปิดเผยได้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</w:rPr>
              <w:t xml:space="preserve"> 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 xml:space="preserve">สามารถนำไปใช้ได้อย่างอิสระ ไม่ว่าจะเป็นข้อมูลข่าวสาร ข้อมูลส่วนบุคคล 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ข้อมูลอิเล็กทรอนิกส์ 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เป็นต้น</w:t>
            </w:r>
          </w:p>
        </w:tc>
      </w:tr>
      <w:tr w:rsidR="006A4911" w:rsidRPr="009D56A8" w14:paraId="589ADF56" w14:textId="77777777" w:rsidTr="0910BA53">
        <w:trPr>
          <w:trHeight w:val="1028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5AE8EBA" w14:textId="6B334732" w:rsidR="006A4911" w:rsidRPr="009D56A8" w:rsidRDefault="00AF552F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ข้อมูลส่วนบุคคล (</w:t>
            </w:r>
            <w:r w:rsidR="00E0035E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Personal</w:t>
            </w:r>
            <w:r w:rsidR="00F82BF3"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Data)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4A63DB9" w14:textId="7190D978" w:rsidR="00981372" w:rsidRPr="009D56A8" w:rsidRDefault="00981372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ข้อมูลเกี่ยวกับบุคคลซึ่งทำให้สามารถระบุตัวบุคคลนั้นได้ไม่ว่าทางตรงหรือทางอ้อม</w:t>
            </w:r>
            <w:r w:rsidRPr="009D56A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แต่ไม่รวมถึงข้อมูลของผู้ถึงแก่กรรมโดยเฉพาะ</w:t>
            </w:r>
            <w:r w:rsidRPr="009D56A8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พ.ร.บ. คุ้มครองข้อมูลส่วนบุคคล</w:t>
            </w:r>
            <w:r w:rsidRPr="009D56A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D56A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พ.ศ. </w:t>
            </w:r>
            <w:r w:rsidR="00261669">
              <w:rPr>
                <w:rFonts w:ascii="TH SarabunPSK" w:hAnsi="TH SarabunPSK" w:cs="TH SarabunPSK" w:hint="cs"/>
                <w:sz w:val="32"/>
                <w:szCs w:val="32"/>
                <w:cs/>
              </w:rPr>
              <w:t>2562</w:t>
            </w:r>
            <w:r w:rsidRPr="009D56A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AF552F" w:rsidRPr="009D56A8" w14:paraId="60AA28E0" w14:textId="77777777" w:rsidTr="0910BA53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53E01F" w14:textId="3A0F18CB" w:rsidR="00AF552F" w:rsidRPr="009D56A8" w:rsidRDefault="00AF552F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ข้อมูลความมั่นคง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National Security Data)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CC9B177" w14:textId="07F0E6E6" w:rsidR="00AF552F" w:rsidRPr="009D56A8" w:rsidRDefault="00DA492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ข้อมูลเกี่ยวกับความมั่นคงของรัฐ ที่ทำให้เกิดความสงบเรียบร้อย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</w:rPr>
              <w:t xml:space="preserve"> 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การมีเสถียรภาพความเป็นปึกแผ่น ปลอดภัยจากภัยคุกคาม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</w:rPr>
              <w:t xml:space="preserve"> 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เป็นต้น</w:t>
            </w:r>
          </w:p>
        </w:tc>
      </w:tr>
      <w:tr w:rsidR="00AF552F" w:rsidRPr="009D56A8" w14:paraId="7760C817" w14:textId="77777777" w:rsidTr="0910BA53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FC83E1D" w14:textId="66208494" w:rsidR="00AF552F" w:rsidRPr="009D56A8" w:rsidRDefault="00AF552F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ข้อมูลความลับทางราชการ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Confidential Government Data)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03A86B" w14:textId="7D52B6E1" w:rsidR="00AF552F" w:rsidRPr="009D56A8" w:rsidRDefault="00DA492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ข้อมูลที่อยู่ในความ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ครอบครองหรือควบคุมดูแลของหน่วยงานของรัฐที่มีคำสั่งไม่ให้มีการเปิดเผย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</w:rPr>
              <w:t xml:space="preserve"> </w:t>
            </w:r>
            <w:r w:rsidRPr="009D56A8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และมีการกำหนดชั้นความลับของข้อมูล</w:t>
            </w:r>
          </w:p>
        </w:tc>
      </w:tr>
      <w:tr w:rsidR="00DA492A" w:rsidRPr="009D56A8" w14:paraId="118CD873" w14:textId="77777777" w:rsidTr="0910BA53">
        <w:trPr>
          <w:trHeight w:val="2102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C3792C" w14:textId="6C81898F" w:rsidR="00DA492A" w:rsidRPr="009D56A8" w:rsidRDefault="00DA492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ข้อมูลลับ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(Confidential) 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10C57B0" w14:textId="47C66599" w:rsidR="00DA492A" w:rsidRPr="009D56A8" w:rsidRDefault="00DA492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ข่าวสารซึ่งหากเปิดเผยทั้งหมดหรือเพียงบางส่วนจะก่อให้เกิดความเสียหายแก่ประโยชน์ของรัฐซึ่งผู้ที่สามารถเข้าถึงได้ต้องเป็นบุคคลที่มีสิทธิเท่านั้นและห้ามเผยแพร่ต่อบุคคลภายนอกเว้นแต่จะได้รับอนุมัติเป็นลายลักษณ์อักษรโดย</w:t>
            </w:r>
            <w:r w:rsidRPr="009D56A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sdt>
              <w:sdtPr>
                <w:rPr>
                  <w:rFonts w:ascii="TH SarabunPSK" w:eastAsia="Calibri" w:hAnsi="TH SarabunPSK" w:cs="TH SarabunPSK"/>
                  <w:color w:val="FF0000"/>
                  <w:sz w:val="32"/>
                  <w:szCs w:val="32"/>
                  <w:cs/>
                </w:rPr>
                <w:id w:val="-1453705440"/>
                <w:placeholder>
                  <w:docPart w:val="74BBAFC4D56346BBA9DD7AA25ED4D381"/>
                </w:placeholder>
                <w:text/>
              </w:sdtPr>
              <w:sdtContent>
                <w:r w:rsidR="00127F25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ระบุ</w:t>
                </w:r>
                <w:r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ผู้บริหารระดับ</w:t>
                </w:r>
                <w:r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หัวหน้ากลุ่ม/ส่วนงาน</w:t>
                </w:r>
                <w:r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เจ้าของข้อมูล</w:t>
                </w:r>
              </w:sdtContent>
            </w:sdt>
            <w:r w:rsidRPr="009D56A8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ขึ้นไปโดยต้องมีการลงนามในเอกสารข้อตกลงการไม่เปิดเผยข้อมูล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(Non-Disclosure </w:t>
            </w:r>
            <w:r w:rsidRPr="009D56A8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Agreement) </w:t>
            </w:r>
            <w:r w:rsidRPr="009D56A8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เว้นแต่การเผยแพร่ดังกล่าวเป็นไปตามอำนาจที่กฎหมายให้การรับรอง</w:t>
            </w:r>
          </w:p>
        </w:tc>
      </w:tr>
      <w:tr w:rsidR="00500163" w:rsidRPr="009D56A8" w14:paraId="04FB3DFB" w14:textId="77777777" w:rsidTr="0910BA53">
        <w:trPr>
          <w:trHeight w:val="2559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5061C3C" w14:textId="0C989FBE" w:rsidR="00500163" w:rsidRPr="009D56A8" w:rsidRDefault="00500163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ข้อมูลลับมาก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(Secret) 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75EC68" w14:textId="21C28E61" w:rsidR="00500163" w:rsidRPr="009D56A8" w:rsidRDefault="00500163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ข่าวสารซึ่งหากเปิดเผยทั้งหมดหรือเพียงบางส่วนจะก่อให้เกิดความเสียหายแก่ประโยชน์แห่งรัฐอย่างร้ายแรงซึ่งผู้ที่สามารถเข้าถึงได้ต้องเป็นบุคคลที่มีสิทธิเท่านั้นและห้ามเผยแพร่ต่อบุคคลภายนอก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เว้นแต่จะได้รับอนุมัติเป็น</w:t>
            </w:r>
            <w:r w:rsidRPr="009D56A8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ลายลักษณ์อักษรโดย</w:t>
            </w:r>
            <w:r w:rsidR="00127F25" w:rsidRPr="009D56A8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sdt>
              <w:sdtPr>
                <w:rPr>
                  <w:rFonts w:ascii="TH SarabunPSK" w:eastAsia="Calibri" w:hAnsi="TH SarabunPSK" w:cs="TH SarabunPSK"/>
                  <w:color w:val="FF0000"/>
                  <w:spacing w:val="-6"/>
                  <w:sz w:val="32"/>
                  <w:szCs w:val="32"/>
                  <w:cs/>
                </w:rPr>
                <w:id w:val="-1438209375"/>
                <w:placeholder>
                  <w:docPart w:val="DefaultPlaceholder_-1854013440"/>
                </w:placeholder>
                <w:text/>
              </w:sdtPr>
              <w:sdtEndPr>
                <w:rPr>
                  <w:rFonts w:hint="cs"/>
                </w:rPr>
              </w:sdtEndPr>
              <w:sdtContent>
                <w:r w:rsidR="00127F25" w:rsidRPr="009D56A8">
                  <w:rPr>
                    <w:rFonts w:ascii="TH SarabunPSK" w:eastAsia="Calibri" w:hAnsi="TH SarabunPSK" w:cs="TH SarabunPSK" w:hint="cs"/>
                    <w:color w:val="FF0000"/>
                    <w:spacing w:val="-6"/>
                    <w:sz w:val="32"/>
                    <w:szCs w:val="32"/>
                    <w:cs/>
                  </w:rPr>
                  <w:t>ระบุ</w:t>
                </w:r>
                <w:r w:rsidRPr="009D56A8">
                  <w:rPr>
                    <w:rFonts w:ascii="TH SarabunPSK" w:eastAsia="Calibri" w:hAnsi="TH SarabunPSK" w:cs="TH SarabunPSK"/>
                    <w:color w:val="FF0000"/>
                    <w:spacing w:val="-6"/>
                    <w:sz w:val="32"/>
                    <w:szCs w:val="32"/>
                    <w:cs/>
                  </w:rPr>
                  <w:t>ผู้บริหารระดับผู้ช่วยผู้อำนวยการ</w:t>
                </w:r>
                <w:r w:rsidRPr="009D56A8">
                  <w:rPr>
                    <w:rFonts w:ascii="TH SarabunPSK" w:eastAsia="Calibri" w:hAnsi="TH SarabunPSK" w:cs="TH SarabunPSK" w:hint="cs"/>
                    <w:color w:val="FF0000"/>
                    <w:spacing w:val="-6"/>
                    <w:sz w:val="32"/>
                    <w:szCs w:val="32"/>
                    <w:cs/>
                  </w:rPr>
                  <w:t xml:space="preserve"> </w:t>
                </w:r>
                <w:r w:rsidRPr="009D56A8">
                  <w:rPr>
                    <w:rFonts w:ascii="TH SarabunPSK" w:eastAsia="Calibri" w:hAnsi="TH SarabunPSK" w:cs="TH SarabunPSK"/>
                    <w:color w:val="FF0000"/>
                    <w:spacing w:val="-6"/>
                    <w:sz w:val="32"/>
                    <w:szCs w:val="32"/>
                    <w:cs/>
                  </w:rPr>
                  <w:t>กอง/</w:t>
                </w:r>
                <w:r w:rsidRPr="009D56A8">
                  <w:rPr>
                    <w:rFonts w:ascii="TH SarabunPSK" w:eastAsia="Calibri" w:hAnsi="TH SarabunPSK" w:cs="TH SarabunPSK" w:hint="cs"/>
                    <w:color w:val="FF0000"/>
                    <w:spacing w:val="-6"/>
                    <w:sz w:val="32"/>
                    <w:szCs w:val="32"/>
                    <w:cs/>
                  </w:rPr>
                  <w:t>สำนัก/ฝ่าย/</w:t>
                </w:r>
                <w:r w:rsidRPr="009D56A8">
                  <w:rPr>
                    <w:rFonts w:ascii="TH SarabunPSK" w:eastAsia="Calibri" w:hAnsi="TH SarabunPSK" w:cs="TH SarabunPSK"/>
                    <w:color w:val="FF0000"/>
                    <w:spacing w:val="-6"/>
                    <w:sz w:val="32"/>
                    <w:szCs w:val="32"/>
                    <w:cs/>
                  </w:rPr>
                  <w:t>ศูนย</w:t>
                </w:r>
                <w:r w:rsidRPr="009D56A8">
                  <w:rPr>
                    <w:rFonts w:ascii="TH SarabunPSK" w:eastAsia="Calibri" w:hAnsi="TH SarabunPSK" w:cs="TH SarabunPSK" w:hint="cs"/>
                    <w:color w:val="FF0000"/>
                    <w:spacing w:val="-6"/>
                    <w:sz w:val="32"/>
                    <w:szCs w:val="32"/>
                    <w:cs/>
                  </w:rPr>
                  <w:t>์</w:t>
                </w:r>
              </w:sdtContent>
            </w:sdt>
            <w:r w:rsidRPr="009D56A8">
              <w:rPr>
                <w:rFonts w:ascii="TH SarabunPSK" w:eastAsia="Calibri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ที่เป็นเจ้าของข้อมูลขึ้นไปโดยต้องมีการลงนามในเอกสารข้อตกลงการไม่เปิดเผยข้อมูล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(Non-Disclosure Agreement)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เว้นแต่การเผยแพร่ดังกล่าวเป็นไปตามอำนาจที่กฎหมายให้การรับรอง</w:t>
            </w:r>
          </w:p>
        </w:tc>
      </w:tr>
      <w:tr w:rsidR="00DA492A" w:rsidRPr="009D56A8" w14:paraId="0447A604" w14:textId="77777777" w:rsidTr="0910BA53">
        <w:trPr>
          <w:trHeight w:val="2318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48460E3" w14:textId="77777777" w:rsidR="00DA492A" w:rsidRPr="009D56A8" w:rsidRDefault="00DA492A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ข้อมูลลับที่สุด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(Top Secret) 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585ACEB" w14:textId="1D8FA472" w:rsidR="00DA492A" w:rsidRPr="009D56A8" w:rsidRDefault="00DA492A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ข่าวสารลับซึ่งหากเปิดเผยทั้งหมดหรือเพียงบางส่วนจะก่อให้เกิดความเสียหายแก่ประโยชน์แห่งรัฐอย่างร้ายแรงที่สุดซึ่งผู้ที่สามารถเข้าถึงได้ต้องเป็นบุคคลที่มีสิทธิเท่านั้นและห้ามเผยแพร่ต่อบุคคลภายนอกเว้นแต่จะได้รับอนุมัติเป็นลายลักษณ์อักษรโดย</w:t>
            </w:r>
            <w:sdt>
              <w:sdtPr>
                <w:rPr>
                  <w:rFonts w:ascii="TH SarabunPSK" w:eastAsia="Calibri" w:hAnsi="TH SarabunPSK" w:cs="TH SarabunPSK"/>
                  <w:color w:val="FF0000"/>
                  <w:sz w:val="32"/>
                  <w:szCs w:val="32"/>
                  <w:cs/>
                </w:rPr>
                <w:id w:val="-1925648802"/>
                <w:placeholder>
                  <w:docPart w:val="A27CF788CDE84B7FB0CA52E6478E431C"/>
                </w:placeholder>
                <w:text/>
              </w:sdtPr>
              <w:sdtContent>
                <w:r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 xml:space="preserve"> </w:t>
                </w:r>
                <w:r w:rsidR="00127F25"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ระบุ</w:t>
                </w:r>
                <w:r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ผู้บริหารระดับ</w:t>
                </w:r>
                <w:r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>รอง/</w:t>
                </w:r>
                <w:r w:rsidRPr="009D56A8">
                  <w:rPr>
                    <w:rFonts w:ascii="TH SarabunPSK" w:eastAsia="Calibri" w:hAnsi="TH SarabunPSK" w:cs="TH SarabunPSK"/>
                    <w:color w:val="FF0000"/>
                    <w:sz w:val="32"/>
                    <w:szCs w:val="32"/>
                    <w:cs/>
                  </w:rPr>
                  <w:t>ผู้ช่วยผู้อำนวยการสำนักงาน</w:t>
                </w:r>
                <w:r w:rsidRPr="009D56A8">
                  <w:rPr>
                    <w:rFonts w:ascii="TH SarabunPSK" w:eastAsia="Calibri" w:hAnsi="TH SarabunPSK" w:cs="TH SarabunPSK" w:hint="cs"/>
                    <w:color w:val="FF0000"/>
                    <w:sz w:val="32"/>
                    <w:szCs w:val="32"/>
                    <w:cs/>
                  </w:rPr>
                  <w:t xml:space="preserve">/รองปลัด/รองอธิบดี </w:t>
                </w:r>
              </w:sdtContent>
            </w:sdt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ขึ้นไปโดยต้องมีการลงนามในเอกสารข้อตกลงการไม่เปิดเผยข้อมูล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(Non-Disclosure Agreement) </w:t>
            </w: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เว้นแต่การเผยแพร่ดังกล่าวเป็นไปตามอำนาจที่กฎหมายให้การรับรอง</w:t>
            </w:r>
          </w:p>
        </w:tc>
      </w:tr>
      <w:tr w:rsidR="00500163" w:rsidRPr="009D56A8" w14:paraId="6442609D" w14:textId="77777777" w:rsidTr="0910BA53">
        <w:trPr>
          <w:trHeight w:val="1123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33E01E9" w14:textId="24BFFB15" w:rsidR="00500163" w:rsidRPr="009D56A8" w:rsidRDefault="00B24454" w:rsidP="007122B4">
            <w:pPr>
              <w:spacing w:after="0" w:line="34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ข้อมูลใช้ภายใน (</w:t>
            </w:r>
            <w:r w:rsidRPr="009D56A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Internal Use Only) 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DC2348" w14:textId="741029AB" w:rsidR="001331FE" w:rsidRPr="009D56A8" w:rsidRDefault="001331FE" w:rsidP="007122B4">
            <w:pPr>
              <w:spacing w:after="0" w:line="34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D56A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สำหรับใช้ในการดำเนินกิจการภายในของหน่วยงานซึ่งไม่อนุญาตให้นำไปใช้งานภายนอกก่อนได้รับอนุญาต เช่น นโยบาย มาตรฐาน และขั้นตอนการปฏิบัติงาน ประกาศ และบันทึกภายในหน่วยงาน เป็นต้น</w:t>
            </w:r>
          </w:p>
        </w:tc>
      </w:tr>
    </w:tbl>
    <w:p w14:paraId="1D8D913A" w14:textId="0E04446A" w:rsidR="00C814AD" w:rsidRPr="009D56A8" w:rsidRDefault="00C814AD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19" w:name="_Toc47350138"/>
      <w:bookmarkStart w:id="20" w:name="_Toc76822240"/>
      <w:bookmarkStart w:id="21" w:name="_Toc84236381"/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การเผยแพร่และการทบทวน</w:t>
      </w:r>
      <w:bookmarkEnd w:id="19"/>
      <w:bookmarkEnd w:id="20"/>
      <w:bookmarkEnd w:id="21"/>
    </w:p>
    <w:p w14:paraId="5B093210" w14:textId="5867067D" w:rsidR="00C814AD" w:rsidRPr="009D56A8" w:rsidRDefault="00C814AD" w:rsidP="009442DF">
      <w:pPr>
        <w:spacing w:before="120"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แนวปฏิบัติเกี่ยวกับข้อมูล</w:t>
      </w:r>
      <w:r w:rsidRPr="009D56A8">
        <w:rPr>
          <w:rFonts w:ascii="TH SarabunPSK" w:hAnsi="TH SarabunPSK" w:cs="TH SarabunPSK"/>
          <w:sz w:val="32"/>
          <w:szCs w:val="32"/>
          <w:cs/>
        </w:rPr>
        <w:t>นี้จะต้องทำการเผยแพร่โดยการประกาศเวียนใน</w:t>
      </w:r>
      <w:r w:rsidR="00721153" w:rsidRPr="009D56A8">
        <w:rPr>
          <w:rFonts w:ascii="TH SarabunPSK" w:eastAsiaTheme="minorEastAsia" w:hAnsi="TH SarabunPSK" w:cs="TH SarabunPSK"/>
          <w:color w:val="FF0000"/>
          <w:kern w:val="24"/>
          <w:sz w:val="32"/>
          <w:szCs w:val="32"/>
          <w:cs/>
        </w:rPr>
        <w:t>ระบบอินทราเน็ต เว็บไซต์ของหน่วยงานและจดหมาย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อิเล็กทรอนิกส์</w:t>
      </w:r>
      <w:r w:rsidRPr="009D56A8">
        <w:rPr>
          <w:rFonts w:ascii="TH SarabunPSK" w:hAnsi="TH SarabunPSK" w:cs="TH SarabunPSK"/>
          <w:sz w:val="32"/>
          <w:szCs w:val="32"/>
          <w:cs/>
        </w:rPr>
        <w:t>เพื่อให้เจ้าหน้าที่ทุกระดับใน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ได้รับทราบ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9D56A8">
        <w:rPr>
          <w:rFonts w:ascii="TH SarabunPSK" w:hAnsi="TH SarabunPSK" w:cs="TH SarabunPSK"/>
          <w:sz w:val="32"/>
          <w:szCs w:val="32"/>
          <w:cs/>
        </w:rPr>
        <w:t>ถือปฏิบัติตาม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แนวปฏิบัติ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นี้อย่างเคร่งครัด </w:t>
      </w:r>
      <w:r w:rsidR="00E0035E" w:rsidRPr="009D56A8">
        <w:rPr>
          <w:rFonts w:ascii="TH SarabunPSK" w:hAnsi="TH SarabunPSK" w:cs="TH SarabunPSK"/>
          <w:sz w:val="32"/>
          <w:szCs w:val="32"/>
          <w:cs/>
        </w:rPr>
        <w:t xml:space="preserve">โดยแนวปฏิบัติที่จัดขึ้นนี้เมื่อเริ่มนำไปใช้ในระยะแรกสามารถทบทวนได้บ่อยครั้งเป็นรายไตรมาสเพื่อให้เหมาะสมกับบริบทการปฏิบัติงานจริง และจะต้องมีการทบทวนเป็นประจำอย่างน้อยปีละ </w:t>
      </w:r>
      <w:r w:rsidR="00261669">
        <w:rPr>
          <w:rFonts w:ascii="TH SarabunPSK" w:hAnsi="TH SarabunPSK" w:cs="TH SarabunPSK" w:hint="cs"/>
          <w:sz w:val="32"/>
          <w:szCs w:val="32"/>
          <w:cs/>
        </w:rPr>
        <w:t>1</w:t>
      </w:r>
      <w:r w:rsidR="00E0035E" w:rsidRPr="009D56A8">
        <w:rPr>
          <w:rFonts w:ascii="TH SarabunPSK" w:hAnsi="TH SarabunPSK" w:cs="TH SarabunPSK"/>
          <w:sz w:val="32"/>
          <w:szCs w:val="32"/>
          <w:cs/>
        </w:rPr>
        <w:t xml:space="preserve"> ครั้ง </w:t>
      </w:r>
      <w:r w:rsidRPr="009D56A8">
        <w:rPr>
          <w:rFonts w:ascii="TH SarabunPSK" w:hAnsi="TH SarabunPSK" w:cs="TH SarabunPSK"/>
          <w:sz w:val="32"/>
          <w:szCs w:val="32"/>
          <w:cs/>
        </w:rPr>
        <w:t>หรือเมื่อมีการเปลี่ยนแปลงที่ส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คัญ รวมถึงเมื่อมีข้อเสนอแนะคณะกรรมการธรรมาภิบาลข้อมูลเห็นสมควร</w:t>
      </w:r>
    </w:p>
    <w:p w14:paraId="5FDFB09B" w14:textId="77777777" w:rsidR="007122B4" w:rsidRPr="009D56A8" w:rsidRDefault="007122B4">
      <w:pPr>
        <w:rPr>
          <w:rFonts w:ascii="TH SarabunPSK" w:eastAsiaTheme="majorEastAsia" w:hAnsi="TH SarabunPSK" w:cs="TH SarabunPSK"/>
          <w:b/>
          <w:bCs/>
          <w:color w:val="2F5496" w:themeColor="accent1" w:themeShade="BF"/>
          <w:sz w:val="36"/>
          <w:szCs w:val="36"/>
          <w:cs/>
        </w:rPr>
      </w:pPr>
      <w:bookmarkStart w:id="22" w:name="_Toc76822241"/>
      <w:r w:rsidRPr="009D56A8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040E2752" w14:textId="465CCCBF" w:rsidR="0098479E" w:rsidRPr="009D56A8" w:rsidRDefault="0098479E" w:rsidP="0040382E">
      <w:pPr>
        <w:pStyle w:val="Heading2"/>
        <w:jc w:val="center"/>
        <w:rPr>
          <w:rFonts w:ascii="TH SarabunPSK" w:hAnsi="TH SarabunPSK" w:cs="TH SarabunPSK"/>
          <w:b/>
          <w:bCs/>
          <w:sz w:val="48"/>
          <w:szCs w:val="40"/>
        </w:rPr>
      </w:pPr>
      <w:bookmarkStart w:id="23" w:name="_Toc84236382"/>
      <w:r w:rsidRPr="009D56A8">
        <w:rPr>
          <w:rFonts w:ascii="TH SarabunPSK" w:hAnsi="TH SarabunPSK" w:cs="TH SarabunPSK" w:hint="cs"/>
          <w:b/>
          <w:bCs/>
          <w:sz w:val="48"/>
          <w:szCs w:val="40"/>
          <w:cs/>
        </w:rPr>
        <w:lastRenderedPageBreak/>
        <w:t>แนวปฏิบัติการบริหารจัดการข้อมูล</w:t>
      </w:r>
      <w:bookmarkEnd w:id="22"/>
      <w:bookmarkEnd w:id="23"/>
    </w:p>
    <w:p w14:paraId="60AF97D4" w14:textId="146EEF37" w:rsidR="009442DF" w:rsidRPr="009D56A8" w:rsidRDefault="009442DF" w:rsidP="004F531E">
      <w:pPr>
        <w:shd w:val="clear" w:color="auto" w:fill="F2F2F2" w:themeFill="background1" w:themeFillShade="F2"/>
        <w:spacing w:before="120" w:after="0" w:line="240" w:lineRule="auto"/>
        <w:ind w:firstLine="567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</w:pPr>
      <w:r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cs/>
        </w:rPr>
        <w:t xml:space="preserve">ในส่วนนี้ระบุแนวปฏิบัติการบริหารจัดการข้อมูลตามวงจรชีวิตข้อมูล โดยแบ่งออกเป็น </w:t>
      </w:r>
      <w:r w:rsidR="00261669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6</w:t>
      </w:r>
      <w:r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หมวด ได้แก่ การสร้างข้อมูล การจัดเก็บข้อมูล การประมวลผลข้อมูลและการใช้ข้อมูล การเชื่อมโยงและการแลกเปลี่ยนข้อมูล การเปิดเผยข้อมูล และการทำลายข้อมูล ในแต่ละหมวดจะระบุ วัตถุประสงค์ ผู้รับผิดชอบงาน อ้างอิง และข้อปฏิบัติ </w:t>
      </w:r>
      <w:r w:rsidR="00E6120A"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cs/>
        </w:rPr>
        <w:t>และตารางแสดง</w:t>
      </w:r>
      <w:r w:rsidR="00E6120A"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ความสัมพันธ์ระหว่างกระบวนการ/กิจกรรมและผู้มีส่วนได้ส่วน</w:t>
      </w:r>
      <w:r w:rsidR="00E0035E"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cs/>
        </w:rPr>
        <w:t>เสีย</w:t>
      </w:r>
      <w:r w:rsidR="00E6120A"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cs/>
        </w:rPr>
        <w:t xml:space="preserve"> </w:t>
      </w:r>
      <w:r w:rsidR="003430AC"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br/>
      </w:r>
      <w:r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ซึ่งหน่วยงานสามารถกำหนดข้อปฏิบัติอื่น ๆ เพิ่มเติมให้สอดคล้อง</w:t>
      </w:r>
      <w:r w:rsidR="003430AC" w:rsidRPr="009D56A8">
        <w:rPr>
          <w:rFonts w:ascii="TH SarabunPSK" w:hAnsi="TH SarabunPSK" w:cs="TH SarabunPSK" w:hint="cs"/>
          <w:color w:val="808080" w:themeColor="background1" w:themeShade="80"/>
          <w:sz w:val="32"/>
          <w:szCs w:val="32"/>
          <w:cs/>
        </w:rPr>
        <w:t>กับ</w:t>
      </w:r>
      <w:r w:rsidRPr="009D56A8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สภาพแวดล้อมและวัฒนธรรมองค์กร และจะต้องสอดคล้องกับกฎหมาย ระเบียบ ข้อบังคับ คำสั่ง หรือข้อกำหนดอื่น ๆ ที่เกี่ยวข้อง</w:t>
      </w:r>
    </w:p>
    <w:p w14:paraId="6EB5ACE3" w14:textId="18415CF3" w:rsidR="005245B8" w:rsidRPr="009D56A8" w:rsidRDefault="0012508C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</w:pPr>
      <w:bookmarkStart w:id="24" w:name="_Toc76822242"/>
      <w:bookmarkStart w:id="25" w:name="_Toc84236383"/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 xml:space="preserve">หมวด </w:t>
      </w:r>
      <w:r w:rsidR="00261669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1</w:t>
      </w:r>
      <w:r w:rsidR="0098479E"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 </w:t>
      </w:r>
      <w:r w:rsidR="00687F20"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การสร้างข้อมูล</w:t>
      </w:r>
      <w:bookmarkEnd w:id="24"/>
      <w:bookmarkEnd w:id="25"/>
    </w:p>
    <w:p w14:paraId="024F1A30" w14:textId="77777777" w:rsidR="0012508C" w:rsidRPr="009D56A8" w:rsidRDefault="0012508C" w:rsidP="00053575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2FAC6287" w14:textId="77777777" w:rsidR="0012508C" w:rsidRPr="009D56A8" w:rsidRDefault="0012508C" w:rsidP="00DE47F5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B34E77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หนดแนวปฏิบัติส</w:t>
      </w:r>
      <w:r w:rsidR="0022738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หรับผู้ที่เกี่ยวข้องในการสร้างข้อมูลให้มีคุณภาพ มีความมั่นคงปลอดภัย และเป็นประโยชน์ต่อผู้ใช้ข้อมูล</w:t>
      </w:r>
    </w:p>
    <w:p w14:paraId="034CACA4" w14:textId="77777777" w:rsidR="0012508C" w:rsidRPr="009D56A8" w:rsidRDefault="0012508C" w:rsidP="00B34E77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ผู้รับผิดชอบงาน</w:t>
      </w:r>
    </w:p>
    <w:p w14:paraId="2F87C0A8" w14:textId="77777777" w:rsidR="00B34E77" w:rsidRPr="009D56A8" w:rsidRDefault="00B34E77" w:rsidP="00DF5D0B">
      <w:pPr>
        <w:pStyle w:val="ListParagraph"/>
        <w:numPr>
          <w:ilvl w:val="1"/>
          <w:numId w:val="2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ผู้สร้างข้อมูล (</w:t>
      </w:r>
      <w:r w:rsidRPr="009D56A8">
        <w:rPr>
          <w:rFonts w:ascii="TH SarabunPSK" w:hAnsi="TH SarabunPSK" w:cs="TH SarabunPSK"/>
          <w:sz w:val="32"/>
          <w:szCs w:val="32"/>
        </w:rPr>
        <w:t>Data Creators)</w:t>
      </w:r>
    </w:p>
    <w:p w14:paraId="05F6C5E7" w14:textId="77777777" w:rsidR="00B34E77" w:rsidRPr="009D56A8" w:rsidRDefault="00B34E77" w:rsidP="00DF5D0B">
      <w:pPr>
        <w:pStyle w:val="ListParagraph"/>
        <w:numPr>
          <w:ilvl w:val="1"/>
          <w:numId w:val="2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ทีมบริหารจัดการข้อมูล (</w:t>
      </w:r>
      <w:r w:rsidRPr="009D56A8">
        <w:rPr>
          <w:rFonts w:ascii="TH SarabunPSK" w:hAnsi="TH SarabunPSK" w:cs="TH SarabunPSK"/>
          <w:sz w:val="32"/>
          <w:szCs w:val="32"/>
        </w:rPr>
        <w:t>Data Management Team)</w:t>
      </w:r>
    </w:p>
    <w:p w14:paraId="6712E35E" w14:textId="77777777" w:rsidR="00F653A0" w:rsidRPr="009D56A8" w:rsidRDefault="00F653A0" w:rsidP="00DF5D0B">
      <w:pPr>
        <w:pStyle w:val="ListParagraph"/>
        <w:numPr>
          <w:ilvl w:val="1"/>
          <w:numId w:val="2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 (</w:t>
      </w:r>
      <w:r w:rsidRPr="009D56A8">
        <w:rPr>
          <w:rFonts w:ascii="TH SarabunPSK" w:hAnsi="TH SarabunPSK" w:cs="TH SarabunPSK"/>
          <w:sz w:val="32"/>
          <w:szCs w:val="32"/>
        </w:rPr>
        <w:t>Data Owners)</w:t>
      </w:r>
    </w:p>
    <w:p w14:paraId="5AA96CAE" w14:textId="77777777" w:rsidR="00B34E77" w:rsidRPr="009D56A8" w:rsidRDefault="00B34E77" w:rsidP="00DF5D0B">
      <w:pPr>
        <w:pStyle w:val="ListParagraph"/>
        <w:numPr>
          <w:ilvl w:val="1"/>
          <w:numId w:val="2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บริกรข้อมูล (</w:t>
      </w:r>
      <w:r w:rsidRPr="009D56A8">
        <w:rPr>
          <w:rFonts w:ascii="TH SarabunPSK" w:hAnsi="TH SarabunPSK" w:cs="TH SarabunPSK"/>
          <w:sz w:val="32"/>
          <w:szCs w:val="32"/>
        </w:rPr>
        <w:t>Data Stewards)</w:t>
      </w:r>
    </w:p>
    <w:p w14:paraId="30BB3FC1" w14:textId="77777777" w:rsidR="00B34E77" w:rsidRPr="009D56A8" w:rsidRDefault="00B34E77" w:rsidP="00DF5D0B">
      <w:pPr>
        <w:pStyle w:val="ListParagraph"/>
        <w:numPr>
          <w:ilvl w:val="1"/>
          <w:numId w:val="2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ผู้ดูแลระบบสารสนเทศ (</w:t>
      </w:r>
      <w:r w:rsidRPr="009D56A8">
        <w:rPr>
          <w:rFonts w:ascii="TH SarabunPSK" w:hAnsi="TH SarabunPSK" w:cs="TH SarabunPSK"/>
          <w:sz w:val="32"/>
          <w:szCs w:val="32"/>
        </w:rPr>
        <w:t>System Administrators)</w:t>
      </w:r>
    </w:p>
    <w:p w14:paraId="1A89A236" w14:textId="77777777" w:rsidR="0012508C" w:rsidRPr="009D56A8" w:rsidRDefault="0012508C" w:rsidP="00B34E77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อ้างอิง</w:t>
      </w:r>
    </w:p>
    <w:p w14:paraId="65444240" w14:textId="2D243913" w:rsidR="005E0F03" w:rsidRPr="009D56A8" w:rsidRDefault="005E0F03" w:rsidP="00DF5D0B">
      <w:pPr>
        <w:pStyle w:val="ListParagraph"/>
        <w:numPr>
          <w:ilvl w:val="2"/>
          <w:numId w:val="7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ประกาศคณะกรรมการธุรกรรมทางอิเล็กทรอนิกส์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เรื่อง แนวนโยบายและแนวปฏิบัติในการรักษาความมั่นคงปลอดภัยด้านสารสนเทศของหน่วยงานของรัฐ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261669">
        <w:rPr>
          <w:rFonts w:ascii="TH SarabunPSK" w:hAnsi="TH SarabunPSK" w:cs="TH SarabunPSK"/>
          <w:sz w:val="32"/>
          <w:szCs w:val="32"/>
          <w:cs/>
        </w:rPr>
        <w:t>2553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D20B5F4" w14:textId="040789C0" w:rsidR="0012508C" w:rsidRPr="009D56A8" w:rsidRDefault="005E0F03" w:rsidP="00DF5D0B">
      <w:pPr>
        <w:pStyle w:val="ListParagraph"/>
        <w:numPr>
          <w:ilvl w:val="2"/>
          <w:numId w:val="7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พระราชบัญญัติลิข</w:t>
      </w:r>
      <w:r w:rsidR="006C327E" w:rsidRPr="009D56A8">
        <w:rPr>
          <w:rFonts w:ascii="TH SarabunPSK" w:hAnsi="TH SarabunPSK" w:cs="TH SarabunPSK"/>
          <w:sz w:val="32"/>
          <w:szCs w:val="32"/>
          <w:cs/>
        </w:rPr>
        <w:t>สิทธิ</w:t>
      </w:r>
      <w:r w:rsidR="000F48B3" w:rsidRPr="009D56A8">
        <w:rPr>
          <w:rFonts w:ascii="TH SarabunPSK" w:hAnsi="TH SarabunPSK" w:cs="TH SarabunPSK" w:hint="cs"/>
          <w:sz w:val="32"/>
          <w:szCs w:val="32"/>
          <w:cs/>
        </w:rPr>
        <w:t>์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(ฉบับที่ </w:t>
      </w:r>
      <w:r w:rsidR="00261669">
        <w:rPr>
          <w:rFonts w:ascii="TH SarabunPSK" w:hAnsi="TH SarabunPSK" w:cs="TH SarabunPSK"/>
          <w:sz w:val="32"/>
          <w:szCs w:val="32"/>
          <w:cs/>
        </w:rPr>
        <w:t>2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 w:rsidR="00261669">
        <w:rPr>
          <w:rFonts w:ascii="TH SarabunPSK" w:hAnsi="TH SarabunPSK" w:cs="TH SarabunPSK"/>
          <w:sz w:val="32"/>
          <w:szCs w:val="32"/>
          <w:cs/>
        </w:rPr>
        <w:t>2558</w:t>
      </w:r>
    </w:p>
    <w:p w14:paraId="5AF11E4A" w14:textId="5351088B" w:rsidR="0012508C" w:rsidRPr="009D56A8" w:rsidRDefault="005E0F03" w:rsidP="00DF5D0B">
      <w:pPr>
        <w:pStyle w:val="ListParagraph"/>
        <w:numPr>
          <w:ilvl w:val="2"/>
          <w:numId w:val="7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พระราชบัญญัติว่าด้วยการกระท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ความผิดเกี่ยวกับคอมพิวเตอร์ (ฉบับที่ </w:t>
      </w:r>
      <w:r w:rsidR="00261669">
        <w:rPr>
          <w:rFonts w:ascii="TH SarabunPSK" w:hAnsi="TH SarabunPSK" w:cs="TH SarabunPSK"/>
          <w:sz w:val="32"/>
          <w:szCs w:val="32"/>
          <w:cs/>
        </w:rPr>
        <w:t>2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 w:rsidR="00261669">
        <w:rPr>
          <w:rFonts w:ascii="TH SarabunPSK" w:hAnsi="TH SarabunPSK" w:cs="TH SarabunPSK"/>
          <w:sz w:val="32"/>
          <w:szCs w:val="32"/>
          <w:cs/>
        </w:rPr>
        <w:t>2560</w:t>
      </w:r>
    </w:p>
    <w:p w14:paraId="6F23F61D" w14:textId="2A2484C3" w:rsidR="0012508C" w:rsidRPr="009D56A8" w:rsidRDefault="0012508C" w:rsidP="00DF5D0B">
      <w:pPr>
        <w:pStyle w:val="ListParagraph"/>
        <w:numPr>
          <w:ilvl w:val="2"/>
          <w:numId w:val="7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พระราชบัญญัติการบริหารงานและการให้บริการภาครัฐผ่านระบบดิจิทัล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</w:p>
    <w:p w14:paraId="5CC50964" w14:textId="3F271F4C" w:rsidR="0012508C" w:rsidRPr="009D56A8" w:rsidRDefault="0012508C" w:rsidP="00DF5D0B">
      <w:pPr>
        <w:pStyle w:val="ListParagraph"/>
        <w:numPr>
          <w:ilvl w:val="2"/>
          <w:numId w:val="7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ประกาศคณะกรรมการพัฒนารัฐบาลดิจิทัล เรื่อง</w:t>
      </w:r>
      <w:r w:rsidR="00560F45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ธรรมาภิบาลข้อมูลภาครัฐ </w:t>
      </w:r>
      <w:r w:rsidR="00261669">
        <w:rPr>
          <w:rFonts w:ascii="TH SarabunPSK" w:hAnsi="TH SarabunPSK" w:cs="TH SarabunPSK"/>
          <w:sz w:val="32"/>
          <w:szCs w:val="32"/>
          <w:cs/>
        </w:rPr>
        <w:t>2563</w:t>
      </w:r>
    </w:p>
    <w:p w14:paraId="0E061A0C" w14:textId="51797A8D" w:rsidR="0012508C" w:rsidRPr="009D56A8" w:rsidRDefault="005245B8" w:rsidP="00B34E77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ข้อ</w:t>
      </w:r>
      <w:r w:rsidR="0012508C"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</w:t>
      </w:r>
    </w:p>
    <w:p w14:paraId="27C289A7" w14:textId="59AFD994" w:rsidR="0051587F" w:rsidRPr="009D56A8" w:rsidRDefault="00535920" w:rsidP="0910BA53">
      <w:pPr>
        <w:pStyle w:val="ListParagraph"/>
        <w:numPr>
          <w:ilvl w:val="1"/>
          <w:numId w:val="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</w:t>
      </w:r>
      <w:r w:rsidR="6CFACF3C" w:rsidRPr="009D56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2704" w:rsidRPr="009D56A8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(ไม่ว่า</w:t>
      </w:r>
      <w:r w:rsidR="00463F65" w:rsidRPr="009D56A8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 </w:t>
      </w:r>
      <w:r w:rsidR="6CFACF3C" w:rsidRPr="009D56A8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เจ้าของข้อมูล</w:t>
      </w:r>
      <w:r w:rsidR="00463F65" w:rsidRPr="009D56A8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 </w:t>
      </w:r>
      <w:r w:rsidR="00022704" w:rsidRPr="009D56A8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จะ</w:t>
      </w:r>
      <w:r w:rsidR="00463F65" w:rsidRPr="009D56A8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อยู่</w:t>
      </w:r>
      <w:r w:rsidR="002652A4" w:rsidRPr="009D56A8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ภายใน</w:t>
      </w:r>
      <w:r w:rsidR="00022704" w:rsidRPr="009D56A8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 </w:t>
      </w:r>
      <w:r w:rsidR="00022704" w:rsidRPr="009D56A8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กอง/สำนัก/ฝ่าย/ศูนย์</w:t>
      </w:r>
      <w:r w:rsidR="00022704" w:rsidRPr="009D56A8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 </w:t>
      </w:r>
      <w:r w:rsidR="6CFACF3C" w:rsidRPr="009D56A8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เดียว หรือ มากกว่าหลาย</w:t>
      </w:r>
      <w:r w:rsidR="00022704" w:rsidRPr="009D56A8">
        <w:rPr>
          <w:rFonts w:ascii="TH SarabunPSK" w:eastAsia="Calibri" w:hAnsi="TH SarabunPSK" w:cs="TH SarabunPSK"/>
          <w:i/>
          <w:iCs/>
          <w:color w:val="FF0000"/>
          <w:sz w:val="32"/>
          <w:szCs w:val="32"/>
          <w:cs/>
        </w:rPr>
        <w:t>กอง</w:t>
      </w:r>
      <w:r w:rsidR="00022704" w:rsidRPr="009D56A8">
        <w:rPr>
          <w:rFonts w:ascii="TH SarabunPSK" w:eastAsia="Calibri" w:hAnsi="TH SarabunPSK" w:cs="TH SarabunPSK" w:hint="cs"/>
          <w:i/>
          <w:iCs/>
          <w:color w:val="FF0000"/>
          <w:sz w:val="32"/>
          <w:szCs w:val="32"/>
          <w:cs/>
        </w:rPr>
        <w:t xml:space="preserve"> </w:t>
      </w:r>
      <w:r w:rsidR="00022704" w:rsidRPr="009D56A8">
        <w:rPr>
          <w:rFonts w:ascii="TH SarabunPSK" w:eastAsia="Calibri" w:hAnsi="TH SarabunPSK" w:cs="TH SarabunPSK"/>
          <w:i/>
          <w:iCs/>
          <w:color w:val="FF0000"/>
          <w:sz w:val="32"/>
          <w:szCs w:val="32"/>
          <w:cs/>
        </w:rPr>
        <w:t>/</w:t>
      </w:r>
      <w:r w:rsidR="00022704" w:rsidRPr="009D56A8">
        <w:rPr>
          <w:rFonts w:ascii="TH SarabunPSK" w:eastAsia="Calibri" w:hAnsi="TH SarabunPSK" w:cs="TH SarabunPSK" w:hint="cs"/>
          <w:i/>
          <w:iCs/>
          <w:color w:val="FF0000"/>
          <w:sz w:val="32"/>
          <w:szCs w:val="32"/>
          <w:cs/>
        </w:rPr>
        <w:t>สำนัก/ฝ่าย/</w:t>
      </w:r>
      <w:r w:rsidR="00022704" w:rsidRPr="009D56A8">
        <w:rPr>
          <w:rFonts w:ascii="TH SarabunPSK" w:eastAsia="Calibri" w:hAnsi="TH SarabunPSK" w:cs="TH SarabunPSK"/>
          <w:i/>
          <w:iCs/>
          <w:color w:val="FF0000"/>
          <w:sz w:val="32"/>
          <w:szCs w:val="32"/>
          <w:cs/>
        </w:rPr>
        <w:t>ศูนย</w:t>
      </w:r>
      <w:r w:rsidR="00022704" w:rsidRPr="009D56A8">
        <w:rPr>
          <w:rFonts w:ascii="TH SarabunPSK" w:eastAsia="Calibri" w:hAnsi="TH SarabunPSK" w:cs="TH SarabunPSK" w:hint="cs"/>
          <w:i/>
          <w:iCs/>
          <w:color w:val="FF0000"/>
          <w:sz w:val="32"/>
          <w:szCs w:val="32"/>
          <w:cs/>
        </w:rPr>
        <w:t>์</w:t>
      </w:r>
      <w:r w:rsidR="6CFACF3C" w:rsidRPr="009D56A8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 ต้องมีการกำหนดชัดเจน ถึงอำนาจหน้าที่และขั้นตอน</w:t>
      </w:r>
      <w:r w:rsidR="28F7B7EB" w:rsidRPr="009D56A8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การทำงานร่วมกัน</w:t>
      </w:r>
      <w:r w:rsidR="00022704" w:rsidRPr="009D56A8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14:paraId="2534D7EF" w14:textId="77777777" w:rsidR="003C4CE8" w:rsidRDefault="00535920" w:rsidP="00DC51F9">
      <w:pPr>
        <w:pStyle w:val="ListParagraph"/>
        <w:numPr>
          <w:ilvl w:val="1"/>
          <w:numId w:val="18"/>
        </w:numPr>
        <w:spacing w:after="0" w:line="240" w:lineRule="auto"/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หนดผู้มีสิทธิในการสร้างข้อมูล และจะต้องทบทวนสิทธินั้น อย่างน้อยปีละ </w:t>
      </w:r>
      <w:r w:rsidR="00261669">
        <w:rPr>
          <w:rFonts w:ascii="TH SarabunPSK" w:hAnsi="TH SarabunPSK" w:cs="TH SarabunPSK"/>
          <w:sz w:val="32"/>
          <w:szCs w:val="32"/>
          <w:cs/>
        </w:rPr>
        <w:t>1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ครั้ง หรือเมื่อมีการเปลี่ยนแปลงที่ส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คัญ เช่น การลาออก เปลี่ยนต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แหน่ง โอนย้าย สิ้นสุดการจ้าง การปรับโครงสร้าง หรือเมื่อมีการปรับปรุงระบบสารสนเทศ เป็นต้น</w:t>
      </w:r>
    </w:p>
    <w:p w14:paraId="187DA867" w14:textId="7023B71D" w:rsidR="00535920" w:rsidRPr="003C4CE8" w:rsidRDefault="00535920" w:rsidP="003C4CE8">
      <w:pPr>
        <w:pStyle w:val="ListParagraph"/>
        <w:numPr>
          <w:ilvl w:val="1"/>
          <w:numId w:val="18"/>
        </w:numPr>
        <w:spacing w:after="0" w:line="240" w:lineRule="auto"/>
        <w:ind w:firstLine="201"/>
        <w:jc w:val="thaiDistribute"/>
        <w:rPr>
          <w:rFonts w:ascii="TH SarabunPSK" w:hAnsi="TH SarabunPSK" w:cs="TH SarabunPSK"/>
          <w:sz w:val="32"/>
          <w:szCs w:val="32"/>
        </w:rPr>
      </w:pPr>
      <w:r w:rsidRPr="003C4CE8">
        <w:rPr>
          <w:rFonts w:ascii="TH SarabunPSK" w:hAnsi="TH SarabunPSK" w:cs="TH SarabunPSK"/>
          <w:sz w:val="32"/>
          <w:szCs w:val="32"/>
          <w:cs/>
        </w:rPr>
        <w:t>ก</w:t>
      </w:r>
      <w:r w:rsidRPr="003C4CE8">
        <w:rPr>
          <w:rFonts w:ascii="TH SarabunPSK" w:hAnsi="TH SarabunPSK" w:cs="TH SarabunPSK" w:hint="cs"/>
          <w:sz w:val="32"/>
          <w:szCs w:val="32"/>
          <w:cs/>
        </w:rPr>
        <w:t>ำ</w:t>
      </w:r>
      <w:r w:rsidRPr="003C4CE8">
        <w:rPr>
          <w:rFonts w:ascii="TH SarabunPSK" w:hAnsi="TH SarabunPSK" w:cs="TH SarabunPSK"/>
          <w:sz w:val="32"/>
          <w:szCs w:val="32"/>
          <w:cs/>
        </w:rPr>
        <w:t>หนด</w:t>
      </w:r>
      <w:r w:rsidR="0051587F" w:rsidRPr="003C4CE8">
        <w:rPr>
          <w:rFonts w:ascii="TH SarabunPSK" w:hAnsi="TH SarabunPSK" w:cs="TH SarabunPSK" w:hint="cs"/>
          <w:sz w:val="32"/>
          <w:szCs w:val="32"/>
          <w:cs/>
        </w:rPr>
        <w:t>หมวดหมู่และ</w:t>
      </w:r>
      <w:r w:rsidRPr="003C4CE8">
        <w:rPr>
          <w:rFonts w:ascii="TH SarabunPSK" w:hAnsi="TH SarabunPSK" w:cs="TH SarabunPSK"/>
          <w:sz w:val="32"/>
          <w:szCs w:val="32"/>
          <w:cs/>
        </w:rPr>
        <w:t>ชั้นความลับของข้อมูล</w:t>
      </w:r>
    </w:p>
    <w:p w14:paraId="27B22B45" w14:textId="1818C631" w:rsidR="00535920" w:rsidRPr="009D56A8" w:rsidRDefault="00535920" w:rsidP="00217A82">
      <w:pPr>
        <w:pStyle w:val="ListParagraph"/>
        <w:numPr>
          <w:ilvl w:val="1"/>
          <w:numId w:val="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ผู้ดูแลระบบสารสนเทศจะต้องก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หนดสิทธิในการสร้างข้อมูล</w:t>
      </w:r>
      <w:r w:rsidR="0051587F" w:rsidRPr="009D56A8">
        <w:rPr>
          <w:rFonts w:ascii="TH SarabunPSK" w:hAnsi="TH SarabunPSK" w:cs="TH SarabunPSK" w:hint="cs"/>
          <w:sz w:val="32"/>
          <w:szCs w:val="32"/>
          <w:cs/>
        </w:rPr>
        <w:t>ในระบบ</w:t>
      </w:r>
      <w:r w:rsidRPr="009D56A8">
        <w:rPr>
          <w:rFonts w:ascii="TH SarabunPSK" w:hAnsi="TH SarabunPSK" w:cs="TH SarabunPSK"/>
          <w:sz w:val="32"/>
          <w:szCs w:val="32"/>
          <w:cs/>
        </w:rPr>
        <w:t>ให้แก่ผู้สร้างข้อมูลตามที่เจ้าของข้อมูลก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</w:t>
      </w:r>
    </w:p>
    <w:p w14:paraId="7932CFB7" w14:textId="60E6EB18" w:rsidR="00535920" w:rsidRPr="009D56A8" w:rsidRDefault="00535920" w:rsidP="00217A82">
      <w:pPr>
        <w:pStyle w:val="ListParagraph"/>
        <w:numPr>
          <w:ilvl w:val="1"/>
          <w:numId w:val="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เจ้าของข้อมูล บริกรข้อมูลธุรกิจ บริกรข้อมูลเทคนิค และทีมบริหารจัดการข้อมูล ร่วมจัดท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ค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อธิบาย</w:t>
      </w:r>
      <w:r w:rsidR="00500DA9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ชุดข้อมูลดิจิทัล</w:t>
      </w:r>
      <w:r w:rsidR="007B5587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หรือเมทาดาตา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 xml:space="preserve"> (</w:t>
      </w:r>
      <w:r w:rsidRPr="009D56A8">
        <w:rPr>
          <w:rFonts w:ascii="TH SarabunPSK" w:hAnsi="TH SarabunPSK" w:cs="TH SarabunPSK"/>
          <w:spacing w:val="-4"/>
          <w:sz w:val="32"/>
          <w:szCs w:val="32"/>
        </w:rPr>
        <w:t xml:space="preserve">Metadata) 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เมื่อมีการสร้างชุดข้อมูล (</w:t>
      </w:r>
      <w:r w:rsidRPr="009D56A8">
        <w:rPr>
          <w:rFonts w:ascii="TH SarabunPSK" w:hAnsi="TH SarabunPSK" w:cs="TH SarabunPSK"/>
          <w:spacing w:val="-4"/>
          <w:sz w:val="32"/>
          <w:szCs w:val="32"/>
        </w:rPr>
        <w:t xml:space="preserve">Datasets) 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ตาม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มาตรฐานขั้นต่ำ</w:t>
      </w:r>
      <w:r w:rsidRPr="009D56A8">
        <w:rPr>
          <w:rFonts w:ascii="TH SarabunPSK" w:hAnsi="TH SarabunPSK" w:cs="TH SarabunPSK"/>
          <w:sz w:val="32"/>
          <w:szCs w:val="32"/>
          <w:cs/>
        </w:rPr>
        <w:t>ค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อธิบายชุดข้อมูลดิจิทัล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ที่สำนักงานพัฒนารัฐบาลดิจิทัล (สพร.) กำหนด</w:t>
      </w:r>
      <w:r w:rsidR="00FF70BB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และ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กำ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การประเมินคุณค่าของชุดข้อมูลดิจิทัลตามแบบฟอร์มประเมินคุณค่าชุดข้อมูล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>ที่ สพร. หรือ</w:t>
      </w:r>
      <w:r w:rsidR="00005922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 xml:space="preserve">กำหนด </w:t>
      </w:r>
      <w:r w:rsidRPr="009D56A8">
        <w:rPr>
          <w:rFonts w:ascii="TH SarabunPSK" w:hAnsi="TH SarabunPSK" w:cs="TH SarabunPSK"/>
          <w:sz w:val="32"/>
          <w:szCs w:val="32"/>
          <w:cs/>
        </w:rPr>
        <w:t>เพื่อสนับสนุนการคัดเลือก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9D56A8">
        <w:rPr>
          <w:rFonts w:ascii="TH SarabunPSK" w:hAnsi="TH SarabunPSK" w:cs="TH SarabunPSK"/>
          <w:sz w:val="32"/>
          <w:szCs w:val="32"/>
          <w:cs/>
        </w:rPr>
        <w:t>ชุดข้อมูลคุณค่าสูง (</w:t>
      </w:r>
      <w:r w:rsidRPr="009D56A8">
        <w:rPr>
          <w:rFonts w:ascii="TH SarabunPSK" w:hAnsi="TH SarabunPSK" w:cs="TH SarabunPSK"/>
          <w:sz w:val="32"/>
          <w:szCs w:val="32"/>
        </w:rPr>
        <w:t xml:space="preserve">High Value Dataset) 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173C3" w:rsidRPr="009D56A8">
        <w:rPr>
          <w:rFonts w:ascii="TH SarabunPSK" w:hAnsi="TH SarabunPSK" w:cs="TH SarabunPSK"/>
          <w:sz w:val="32"/>
          <w:szCs w:val="32"/>
          <w:cs/>
        </w:rPr>
        <w:t>เผยแพร่</w:t>
      </w:r>
      <w:r w:rsidRPr="009D56A8">
        <w:rPr>
          <w:rFonts w:ascii="TH SarabunPSK" w:hAnsi="TH SarabunPSK" w:cs="TH SarabunPSK"/>
          <w:sz w:val="32"/>
          <w:szCs w:val="32"/>
          <w:cs/>
        </w:rPr>
        <w:t>เป็น</w:t>
      </w:r>
      <w:r w:rsidRPr="009D56A8">
        <w:rPr>
          <w:rFonts w:ascii="TH SarabunPSK" w:hAnsi="TH SarabunPSK" w:cs="TH SarabunPSK"/>
          <w:sz w:val="32"/>
          <w:szCs w:val="32"/>
          <w:cs/>
        </w:rPr>
        <w:lastRenderedPageBreak/>
        <w:t>ข้อมูลเปิดของ</w:t>
      </w:r>
      <w:r w:rsidR="00005922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9D56A8">
        <w:rPr>
          <w:rFonts w:ascii="TH SarabunPSK" w:hAnsi="TH SarabunPSK" w:cs="TH SarabunPSK"/>
          <w:sz w:val="32"/>
          <w:szCs w:val="32"/>
          <w:cs/>
        </w:rPr>
        <w:t>ต่อสาธารณะตามกฎหมายว่าด้วยข้อมูลข่าวสารของราชการในรูปแบบข้อมูลดิจิทัล</w:t>
      </w:r>
    </w:p>
    <w:p w14:paraId="2D579947" w14:textId="5B632EA5" w:rsidR="00535920" w:rsidRPr="009D56A8" w:rsidRDefault="00535920" w:rsidP="00217A82">
      <w:pPr>
        <w:pStyle w:val="ListParagraph"/>
        <w:numPr>
          <w:ilvl w:val="1"/>
          <w:numId w:val="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ห้ามมิให้ผู้สร้างข้อมูลน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ข้อมูลที่มีลักษณะดังต่อไปนี้เข้าสู่ระบบคอมพิวเตอร์ที่ขัดต่อก</w:t>
      </w:r>
      <w:r w:rsidR="00560F45" w:rsidRPr="009D56A8">
        <w:rPr>
          <w:rFonts w:ascii="TH SarabunPSK" w:hAnsi="TH SarabunPSK" w:cs="TH SarabunPSK" w:hint="cs"/>
          <w:sz w:val="32"/>
          <w:szCs w:val="32"/>
          <w:cs/>
        </w:rPr>
        <w:t>ฎ</w:t>
      </w:r>
      <w:r w:rsidRPr="009D56A8">
        <w:rPr>
          <w:rFonts w:ascii="TH SarabunPSK" w:hAnsi="TH SarabunPSK" w:cs="TH SarabunPSK"/>
          <w:sz w:val="32"/>
          <w:szCs w:val="32"/>
          <w:cs/>
        </w:rPr>
        <w:t>หมายว่าด้วยการกระท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ความผิดทางคอมพิวเตอร์</w:t>
      </w:r>
    </w:p>
    <w:p w14:paraId="14A00958" w14:textId="54D8289F" w:rsidR="00535920" w:rsidRPr="009D56A8" w:rsidRDefault="00535920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ข้อมูลที่บิดเบือน หรือปลอมไม่ว่าทั้งหมดหรือบางส่วน</w:t>
      </w:r>
    </w:p>
    <w:p w14:paraId="5A93328F" w14:textId="74786CC3" w:rsidR="00535920" w:rsidRPr="009D56A8" w:rsidRDefault="00535920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ข้อมูลอันเป็นเท็จ ที่น่าจะเกิดความเสียหายต่อการรักษาความมั่นคงปลอดภัย ความปลอดภัยสาธารณะ ความมั่นคงทางเศรษฐกิจ หรือ โครงสร้างพื้นฐาน หรือ ก่อให้เกิดวามตื่นตระหนก</w:t>
      </w:r>
    </w:p>
    <w:p w14:paraId="5C077DA0" w14:textId="46300939" w:rsidR="00535920" w:rsidRPr="009D56A8" w:rsidRDefault="00535920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ข้อมูลอันเป็นความผิดเกี่ยวกับความมั่นคง หรือ ความผิดเกี่ยวกับการก่อการร้าย</w:t>
      </w:r>
    </w:p>
    <w:p w14:paraId="266B4FA0" w14:textId="09A48F3E" w:rsidR="00535920" w:rsidRPr="009D56A8" w:rsidRDefault="00535920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ข้อมูลที่มีลักษณะอันลามก </w:t>
      </w:r>
      <w:r w:rsidR="00C24A62" w:rsidRPr="009D56A8">
        <w:rPr>
          <w:rFonts w:ascii="TH SarabunPSK" w:hAnsi="TH SarabunPSK" w:cs="TH SarabunPSK"/>
          <w:sz w:val="32"/>
          <w:szCs w:val="32"/>
          <w:cs/>
        </w:rPr>
        <w:t>และคนทั่วไปอาจเข้าถึงได้</w:t>
      </w:r>
    </w:p>
    <w:p w14:paraId="56AB2595" w14:textId="0D47E96B" w:rsidR="000D1D79" w:rsidRPr="009D56A8" w:rsidRDefault="005741F2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drawing>
          <wp:anchor distT="0" distB="0" distL="114300" distR="114300" simplePos="0" relativeHeight="251658243" behindDoc="0" locked="0" layoutInCell="1" allowOverlap="1" wp14:anchorId="15CB9AEF" wp14:editId="0EB0E437">
            <wp:simplePos x="0" y="0"/>
            <wp:positionH relativeFrom="margin">
              <wp:posOffset>-134620</wp:posOffset>
            </wp:positionH>
            <wp:positionV relativeFrom="paragraph">
              <wp:posOffset>499481</wp:posOffset>
            </wp:positionV>
            <wp:extent cx="5997575" cy="4235450"/>
            <wp:effectExtent l="0" t="0" r="317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920" w:rsidRPr="009D56A8">
        <w:rPr>
          <w:rFonts w:ascii="TH SarabunPSK" w:hAnsi="TH SarabunPSK" w:cs="TH SarabunPSK"/>
          <w:sz w:val="32"/>
          <w:szCs w:val="32"/>
          <w:cs/>
        </w:rPr>
        <w:t>ข้อมูลที่ปราก</w:t>
      </w:r>
      <w:r w:rsidR="00732500" w:rsidRPr="009D56A8">
        <w:rPr>
          <w:rFonts w:ascii="TH SarabunPSK" w:hAnsi="TH SarabunPSK" w:cs="TH SarabunPSK" w:hint="cs"/>
          <w:sz w:val="32"/>
          <w:szCs w:val="32"/>
          <w:cs/>
        </w:rPr>
        <w:t>ฏ</w:t>
      </w:r>
      <w:r w:rsidR="00535920" w:rsidRPr="009D56A8">
        <w:rPr>
          <w:rFonts w:ascii="TH SarabunPSK" w:hAnsi="TH SarabunPSK" w:cs="TH SarabunPSK"/>
          <w:sz w:val="32"/>
          <w:szCs w:val="32"/>
          <w:cs/>
        </w:rPr>
        <w:t>ภาพของผู้อื่น และเป็นภาพที่สร้างขึ้น ตัดต่อ เติม หรือดัดแปลงด้วยวิธีการทางอิเล็กทรอนิกส์ ท</w:t>
      </w:r>
      <w:r w:rsidR="000D1D79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535920" w:rsidRPr="009D56A8">
        <w:rPr>
          <w:rFonts w:ascii="TH SarabunPSK" w:hAnsi="TH SarabunPSK" w:cs="TH SarabunPSK"/>
          <w:sz w:val="32"/>
          <w:szCs w:val="32"/>
          <w:cs/>
        </w:rPr>
        <w:t>ให้ผู้อื่นเสียชื่อเสียง ถูกดูหมิ่นถูกเกลียดชัง หรือ ได้รับความอับอาย</w:t>
      </w:r>
    </w:p>
    <w:p w14:paraId="3DCFC495" w14:textId="7E6B15E8" w:rsidR="00535920" w:rsidRPr="009D56A8" w:rsidRDefault="00535920" w:rsidP="005741F2">
      <w:pPr>
        <w:pStyle w:val="ListParagraph"/>
        <w:numPr>
          <w:ilvl w:val="1"/>
          <w:numId w:val="1"/>
        </w:numPr>
        <w:spacing w:before="120"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ห้ามมิให้ผู้สร้างข้อมูล ท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การสร้าง/ท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ซ้</w:t>
      </w:r>
      <w:r w:rsidR="00500DA9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ต่อข้อมูลที่ขัดต่อกฎหมายว่าด้วยลิข</w:t>
      </w:r>
      <w:r w:rsidR="006C327E" w:rsidRPr="009D56A8">
        <w:rPr>
          <w:rFonts w:ascii="TH SarabunPSK" w:hAnsi="TH SarabunPSK" w:cs="TH SarabunPSK"/>
          <w:sz w:val="32"/>
          <w:szCs w:val="32"/>
          <w:cs/>
        </w:rPr>
        <w:t>สิทธิ</w:t>
      </w:r>
      <w:r w:rsidR="000F48B3" w:rsidRPr="009D56A8">
        <w:rPr>
          <w:rFonts w:ascii="TH SarabunPSK" w:hAnsi="TH SarabunPSK" w:cs="TH SarabunPSK" w:hint="cs"/>
          <w:sz w:val="32"/>
          <w:szCs w:val="32"/>
          <w:cs/>
        </w:rPr>
        <w:t>์</w:t>
      </w:r>
      <w:r w:rsidRPr="009D56A8">
        <w:rPr>
          <w:rFonts w:ascii="TH SarabunPSK" w:hAnsi="TH SarabunPSK" w:cs="TH SarabunPSK"/>
          <w:sz w:val="32"/>
          <w:szCs w:val="32"/>
          <w:cs/>
        </w:rPr>
        <w:t>หรือทรัพย์สินทางปัญญาของผู้อื่น</w:t>
      </w:r>
      <w:r w:rsidR="00560F45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เว้นแต่จะเป็นไปตามอ</w:t>
      </w:r>
      <w:r w:rsidR="00F15DAF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นาจที่กฎหมายรับรอง</w:t>
      </w:r>
    </w:p>
    <w:p w14:paraId="66B56710" w14:textId="77777777" w:rsidR="00535920" w:rsidRPr="009D56A8" w:rsidRDefault="00535920" w:rsidP="00217A82">
      <w:pPr>
        <w:pStyle w:val="ListParagraph"/>
        <w:numPr>
          <w:ilvl w:val="1"/>
          <w:numId w:val="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หนดให้ผู้สร้างข้อมูลสร้างข้อมูลที่มาจากแหล่งข้อมูลที่เชื่อถือได้เท่านั้น</w:t>
      </w:r>
    </w:p>
    <w:p w14:paraId="583FAFF8" w14:textId="62A96735" w:rsidR="00535920" w:rsidRPr="009D56A8" w:rsidRDefault="00535920" w:rsidP="00217A82">
      <w:pPr>
        <w:pStyle w:val="ListParagraph"/>
        <w:numPr>
          <w:ilvl w:val="1"/>
          <w:numId w:val="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0173C3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หนดให้เจ้าของข้อมูลตรวจสอบความถูกต้องของข้อมูลที่ถูกสร้างขึ้น</w:t>
      </w:r>
    </w:p>
    <w:sdt>
      <w:sdtPr>
        <w:rPr>
          <w:rFonts w:ascii="TH SarabunPSK" w:hAnsi="TH SarabunPSK" w:cs="TH SarabunPSK"/>
          <w:color w:val="FF0000"/>
          <w:sz w:val="32"/>
          <w:szCs w:val="32"/>
          <w:cs/>
        </w:rPr>
        <w:id w:val="-312333441"/>
        <w:placeholder>
          <w:docPart w:val="2FE77099C35F40F3BFA70483850CCE3E"/>
        </w:placeholder>
        <w:text/>
      </w:sdtPr>
      <w:sdtEndPr>
        <w:rPr>
          <w:cs w:val="0"/>
        </w:rPr>
      </w:sdtEndPr>
      <w:sdtContent>
        <w:p w14:paraId="4BB26CFF" w14:textId="77777777" w:rsidR="007170F4" w:rsidRPr="009D56A8" w:rsidRDefault="007170F4" w:rsidP="004F531E">
          <w:pPr>
            <w:pStyle w:val="ListParagraph"/>
            <w:numPr>
              <w:ilvl w:val="1"/>
              <w:numId w:val="1"/>
            </w:numPr>
            <w:spacing w:after="0" w:line="240" w:lineRule="auto"/>
            <w:ind w:left="851" w:hanging="284"/>
            <w:contextualSpacing w:val="0"/>
            <w:jc w:val="thaiDistribute"/>
          </w:pPr>
          <w:r w:rsidRPr="009D56A8">
            <w:rPr>
              <w:rFonts w:ascii="TH SarabunPSK" w:hAnsi="TH SarabunPSK" w:cs="TH SarabunPSK"/>
              <w:color w:val="FF0000"/>
              <w:sz w:val="32"/>
              <w:szCs w:val="32"/>
              <w:cs/>
            </w:rPr>
            <w:t xml:space="preserve">ข้อปฏิบัติอื่น ๆ </w:t>
          </w:r>
          <w:bookmarkStart w:id="26" w:name="_Hlk61364692"/>
          <w:r w:rsidRPr="009D56A8">
            <w:rPr>
              <w:rFonts w:ascii="TH SarabunPSK" w:hAnsi="TH SarabunPSK" w:cs="TH SarabunPSK"/>
              <w:color w:val="FF0000"/>
              <w:sz w:val="32"/>
              <w:szCs w:val="32"/>
              <w:cs/>
            </w:rPr>
            <w:t>ตามที่หน่วยงานกำหนดเพิ่มเติม</w:t>
          </w:r>
        </w:p>
      </w:sdtContent>
    </w:sdt>
    <w:bookmarkEnd w:id="26" w:displacedByCustomXml="prev"/>
    <w:p w14:paraId="136F9344" w14:textId="3A714E54" w:rsidR="00560F45" w:rsidRPr="009D56A8" w:rsidRDefault="00560F45">
      <w:pPr>
        <w:rPr>
          <w:rFonts w:ascii="TH SarabunPSK" w:hAnsi="TH SarabunPSK" w:cs="TH SarabunPSK"/>
          <w:color w:val="FF0000"/>
          <w:sz w:val="28"/>
        </w:rPr>
      </w:pPr>
      <w:r w:rsidRPr="009D56A8">
        <w:rPr>
          <w:rFonts w:ascii="TH SarabunPSK" w:hAnsi="TH SarabunPSK" w:cs="TH SarabunPSK"/>
          <w:color w:val="FF0000"/>
          <w:sz w:val="28"/>
        </w:rPr>
        <w:br w:type="page"/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114"/>
        <w:gridCol w:w="992"/>
        <w:gridCol w:w="1418"/>
        <w:gridCol w:w="992"/>
        <w:gridCol w:w="992"/>
        <w:gridCol w:w="1559"/>
      </w:tblGrid>
      <w:tr w:rsidR="00435437" w:rsidRPr="009D56A8" w14:paraId="70F38D3C" w14:textId="77777777" w:rsidTr="00435437">
        <w:tc>
          <w:tcPr>
            <w:tcW w:w="3114" w:type="dxa"/>
            <w:vMerge w:val="restart"/>
          </w:tcPr>
          <w:p w14:paraId="4BEF333B" w14:textId="77777777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bookmarkStart w:id="27" w:name="_Hlk61360400"/>
            <w:r w:rsidRPr="009D56A8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กิจกรรม</w:t>
            </w:r>
          </w:p>
        </w:tc>
        <w:tc>
          <w:tcPr>
            <w:tcW w:w="5953" w:type="dxa"/>
            <w:gridSpan w:val="5"/>
          </w:tcPr>
          <w:p w14:paraId="328D4742" w14:textId="3A51FA1A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ผู้มีส่วนได้ส่วนเสีย</w:t>
            </w:r>
          </w:p>
        </w:tc>
      </w:tr>
      <w:tr w:rsidR="00435437" w:rsidRPr="009D56A8" w14:paraId="6ACADE17" w14:textId="77777777" w:rsidTr="00435437">
        <w:tc>
          <w:tcPr>
            <w:tcW w:w="3114" w:type="dxa"/>
            <w:vMerge/>
          </w:tcPr>
          <w:p w14:paraId="4A7E23F8" w14:textId="77777777" w:rsidR="00435437" w:rsidRPr="009D56A8" w:rsidRDefault="00435437" w:rsidP="00053575">
            <w:pPr>
              <w:spacing w:line="280" w:lineRule="exact"/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992" w:type="dxa"/>
          </w:tcPr>
          <w:p w14:paraId="6436AD98" w14:textId="77777777" w:rsidR="00435437" w:rsidRPr="009D56A8" w:rsidRDefault="00435437" w:rsidP="00053575">
            <w:pPr>
              <w:pStyle w:val="Default"/>
              <w:spacing w:line="280" w:lineRule="exact"/>
              <w:jc w:val="center"/>
              <w:rPr>
                <w:color w:val="auto"/>
                <w:sz w:val="28"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ผู้สร้างข้อมูล</w:t>
            </w:r>
          </w:p>
        </w:tc>
        <w:tc>
          <w:tcPr>
            <w:tcW w:w="1418" w:type="dxa"/>
          </w:tcPr>
          <w:p w14:paraId="20AE8B85" w14:textId="77777777" w:rsidR="00435437" w:rsidRPr="009D56A8" w:rsidRDefault="00435437" w:rsidP="00053575">
            <w:pPr>
              <w:pStyle w:val="Default"/>
              <w:spacing w:line="280" w:lineRule="exact"/>
              <w:jc w:val="center"/>
              <w:rPr>
                <w:color w:val="auto"/>
                <w:sz w:val="28"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ทีมบริหารจัดการข้อมูล</w:t>
            </w:r>
            <w:r w:rsidRPr="009D56A8">
              <w:rPr>
                <w:color w:val="auto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92" w:type="dxa"/>
          </w:tcPr>
          <w:p w14:paraId="632B24FC" w14:textId="77777777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  <w:cs/>
              </w:rPr>
              <w:t>เจ้าของข้อมูล</w:t>
            </w:r>
          </w:p>
        </w:tc>
        <w:tc>
          <w:tcPr>
            <w:tcW w:w="992" w:type="dxa"/>
          </w:tcPr>
          <w:p w14:paraId="0936D62E" w14:textId="185150F3" w:rsidR="00435437" w:rsidRPr="009D56A8" w:rsidRDefault="00435437" w:rsidP="00053575">
            <w:pPr>
              <w:pStyle w:val="Default"/>
              <w:spacing w:line="280" w:lineRule="exact"/>
              <w:jc w:val="center"/>
              <w:rPr>
                <w:sz w:val="28"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บริกรข้อมูล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559" w:type="dxa"/>
          </w:tcPr>
          <w:p w14:paraId="3BA602EC" w14:textId="4C2ECCB2" w:rsidR="00435437" w:rsidRPr="009D56A8" w:rsidRDefault="00435437" w:rsidP="00053575">
            <w:pPr>
              <w:pStyle w:val="Default"/>
              <w:spacing w:line="280" w:lineRule="exact"/>
              <w:jc w:val="center"/>
              <w:rPr>
                <w:sz w:val="28"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ผู้ดูแลระบบสารสนเทศ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</w:tr>
      <w:tr w:rsidR="00435437" w:rsidRPr="009D56A8" w14:paraId="546BD6BF" w14:textId="77777777" w:rsidTr="00435437">
        <w:tc>
          <w:tcPr>
            <w:tcW w:w="3114" w:type="dxa"/>
          </w:tcPr>
          <w:p w14:paraId="03B707B4" w14:textId="16F09D5E" w:rsidR="00435437" w:rsidRPr="009D56A8" w:rsidRDefault="00435437" w:rsidP="009C0424">
            <w:pPr>
              <w:spacing w:line="280" w:lineRule="exact"/>
              <w:rPr>
                <w:rFonts w:ascii="TH SarabunPSK" w:hAnsi="TH SarabunPSK" w:cs="TH SarabunPSK"/>
                <w:sz w:val="28"/>
                <w:cs/>
              </w:rPr>
            </w:pPr>
            <w:r w:rsidRPr="009D56A8">
              <w:rPr>
                <w:rFonts w:ascii="TH SarabunPSK" w:hAnsi="TH SarabunPSK" w:cs="TH SarabunPSK"/>
                <w:sz w:val="28"/>
                <w:cs/>
              </w:rPr>
              <w:t>ก</w:t>
            </w:r>
            <w:r w:rsidRPr="009D56A8"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Pr="009D56A8">
              <w:rPr>
                <w:rFonts w:ascii="TH SarabunPSK" w:hAnsi="TH SarabunPSK" w:cs="TH SarabunPSK"/>
                <w:sz w:val="28"/>
                <w:cs/>
              </w:rPr>
              <w:t>หนดผู้มีสิทธิในการสร้างข้อมูล</w:t>
            </w:r>
            <w:r w:rsidRPr="009D56A8">
              <w:rPr>
                <w:rFonts w:ascii="TH SarabunPSK" w:hAnsi="TH SarabunPSK" w:cs="TH SarabunPSK"/>
                <w:sz w:val="28"/>
              </w:rPr>
              <w:t xml:space="preserve"> </w:t>
            </w:r>
            <w:r w:rsidRPr="009D56A8">
              <w:rPr>
                <w:rFonts w:ascii="TH SarabunPSK" w:hAnsi="TH SarabunPSK" w:cs="TH SarabunPSK" w:hint="cs"/>
                <w:sz w:val="28"/>
                <w:cs/>
              </w:rPr>
              <w:t>และกำหนดหมวดหมู่และชั้นความลับ</w:t>
            </w:r>
          </w:p>
        </w:tc>
        <w:tc>
          <w:tcPr>
            <w:tcW w:w="992" w:type="dxa"/>
          </w:tcPr>
          <w:p w14:paraId="1FAF34DF" w14:textId="1D094E68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418" w:type="dxa"/>
          </w:tcPr>
          <w:p w14:paraId="1F8C167F" w14:textId="4E6375AC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992" w:type="dxa"/>
          </w:tcPr>
          <w:p w14:paraId="5C47C48D" w14:textId="06731D7E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992" w:type="dxa"/>
          </w:tcPr>
          <w:p w14:paraId="484C3AD3" w14:textId="58A61E7A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559" w:type="dxa"/>
          </w:tcPr>
          <w:p w14:paraId="66834145" w14:textId="3AA99260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435437" w:rsidRPr="009D56A8" w14:paraId="4F95EF4A" w14:textId="77777777" w:rsidTr="00435437">
        <w:tc>
          <w:tcPr>
            <w:tcW w:w="3114" w:type="dxa"/>
          </w:tcPr>
          <w:p w14:paraId="37690D4C" w14:textId="48AF8C4E" w:rsidR="00435437" w:rsidRPr="009D56A8" w:rsidRDefault="00435437" w:rsidP="009C0424">
            <w:pPr>
              <w:pStyle w:val="Default"/>
              <w:spacing w:line="280" w:lineRule="exact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กำหนดสิทธิในการสร้างข้อมูลในระบบให้แก่ผู้สร้างข้อมูล</w:t>
            </w:r>
          </w:p>
        </w:tc>
        <w:tc>
          <w:tcPr>
            <w:tcW w:w="992" w:type="dxa"/>
          </w:tcPr>
          <w:p w14:paraId="542FF94B" w14:textId="2BCEC8B8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418" w:type="dxa"/>
          </w:tcPr>
          <w:p w14:paraId="4F7BA689" w14:textId="36F6F570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992" w:type="dxa"/>
          </w:tcPr>
          <w:p w14:paraId="55B0AC03" w14:textId="0D1CFAD0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992" w:type="dxa"/>
          </w:tcPr>
          <w:p w14:paraId="75C3CB8C" w14:textId="3B32A52D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559" w:type="dxa"/>
          </w:tcPr>
          <w:p w14:paraId="7B177FFC" w14:textId="587EA216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435437" w:rsidRPr="009D56A8" w14:paraId="4BB6E6BD" w14:textId="77777777" w:rsidTr="00435437">
        <w:tc>
          <w:tcPr>
            <w:tcW w:w="3114" w:type="dxa"/>
          </w:tcPr>
          <w:p w14:paraId="4D9248F2" w14:textId="797372EE" w:rsidR="00435437" w:rsidRPr="009D56A8" w:rsidRDefault="00435437" w:rsidP="009C0424">
            <w:pPr>
              <w:pStyle w:val="Default"/>
              <w:spacing w:line="280" w:lineRule="exact"/>
              <w:rPr>
                <w:color w:val="auto"/>
                <w:sz w:val="28"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สร้างข้อมูลที่ไม่</w:t>
            </w:r>
            <w:r w:rsidRPr="007B3DFE">
              <w:rPr>
                <w:rFonts w:hint="cs"/>
                <w:color w:val="auto"/>
                <w:sz w:val="28"/>
                <w:szCs w:val="28"/>
                <w:cs/>
              </w:rPr>
              <w:t>ขัดต่อก</w:t>
            </w:r>
            <w:r w:rsidR="00735252" w:rsidRPr="007B3DFE">
              <w:rPr>
                <w:rFonts w:hint="cs"/>
                <w:color w:val="auto"/>
                <w:sz w:val="28"/>
                <w:szCs w:val="28"/>
                <w:cs/>
              </w:rPr>
              <w:t>ฎ</w:t>
            </w:r>
            <w:r w:rsidRPr="007B3DFE">
              <w:rPr>
                <w:rFonts w:hint="cs"/>
                <w:color w:val="auto"/>
                <w:sz w:val="28"/>
                <w:szCs w:val="28"/>
                <w:cs/>
              </w:rPr>
              <w:t>หมายและจากแหล่งข้อมูลที่เชื่อถือได้เท่านั้น</w:t>
            </w:r>
            <w:r w:rsidRPr="009D56A8">
              <w:rPr>
                <w:color w:val="auto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92" w:type="dxa"/>
          </w:tcPr>
          <w:p w14:paraId="00054DED" w14:textId="47FB8D12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418" w:type="dxa"/>
          </w:tcPr>
          <w:p w14:paraId="668B20B0" w14:textId="3708BB9E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992" w:type="dxa"/>
          </w:tcPr>
          <w:p w14:paraId="0271E47F" w14:textId="7F9341A8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992" w:type="dxa"/>
          </w:tcPr>
          <w:p w14:paraId="66579455" w14:textId="65126F6B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559" w:type="dxa"/>
          </w:tcPr>
          <w:p w14:paraId="30125E42" w14:textId="359113B3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435437" w:rsidRPr="009D56A8" w14:paraId="43CEF784" w14:textId="77777777" w:rsidTr="00435437">
        <w:tc>
          <w:tcPr>
            <w:tcW w:w="3114" w:type="dxa"/>
          </w:tcPr>
          <w:p w14:paraId="63E6D044" w14:textId="77777777" w:rsidR="00435437" w:rsidRPr="009D56A8" w:rsidRDefault="00435437" w:rsidP="009C0424">
            <w:pPr>
              <w:pStyle w:val="Default"/>
              <w:spacing w:line="280" w:lineRule="exact"/>
              <w:rPr>
                <w:color w:val="auto"/>
                <w:sz w:val="28"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จัดทำคำอธิบายชุดข้อมูลดิจิทัล</w:t>
            </w:r>
            <w:r w:rsidRPr="009D56A8">
              <w:rPr>
                <w:color w:val="auto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92" w:type="dxa"/>
          </w:tcPr>
          <w:p w14:paraId="28D0ADCD" w14:textId="76474739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418" w:type="dxa"/>
          </w:tcPr>
          <w:p w14:paraId="68A856EE" w14:textId="7ABB15FB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992" w:type="dxa"/>
          </w:tcPr>
          <w:p w14:paraId="1D1BD0EA" w14:textId="31149F8C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992" w:type="dxa"/>
          </w:tcPr>
          <w:p w14:paraId="4F2A5C6D" w14:textId="5DAEB485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559" w:type="dxa"/>
          </w:tcPr>
          <w:p w14:paraId="5C1C46A4" w14:textId="27845E74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435437" w:rsidRPr="009D56A8" w14:paraId="10254963" w14:textId="77777777" w:rsidTr="00435437">
        <w:tc>
          <w:tcPr>
            <w:tcW w:w="3114" w:type="dxa"/>
          </w:tcPr>
          <w:p w14:paraId="75FA590B" w14:textId="77777777" w:rsidR="00435437" w:rsidRPr="009D56A8" w:rsidRDefault="00435437" w:rsidP="009C0424">
            <w:pPr>
              <w:pStyle w:val="Default"/>
              <w:spacing w:line="280" w:lineRule="exact"/>
              <w:rPr>
                <w:color w:val="auto"/>
                <w:sz w:val="28"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ประเมินคุณค่าของชุดข้อมูลดิจิทัล</w:t>
            </w:r>
            <w:r w:rsidRPr="009D56A8">
              <w:rPr>
                <w:color w:val="auto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92" w:type="dxa"/>
          </w:tcPr>
          <w:p w14:paraId="2036EFE3" w14:textId="737F3C69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418" w:type="dxa"/>
          </w:tcPr>
          <w:p w14:paraId="769D98B9" w14:textId="76A2B73A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992" w:type="dxa"/>
          </w:tcPr>
          <w:p w14:paraId="16F8F96E" w14:textId="515E0D39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992" w:type="dxa"/>
          </w:tcPr>
          <w:p w14:paraId="6885AD20" w14:textId="202E1229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559" w:type="dxa"/>
          </w:tcPr>
          <w:p w14:paraId="68A15420" w14:textId="5B5C3483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  <w:tr w:rsidR="00435437" w:rsidRPr="009D56A8" w14:paraId="4B1ABDBE" w14:textId="77777777" w:rsidTr="00435437">
        <w:tc>
          <w:tcPr>
            <w:tcW w:w="3114" w:type="dxa"/>
          </w:tcPr>
          <w:p w14:paraId="017D14D0" w14:textId="77777777" w:rsidR="00435437" w:rsidRPr="009D56A8" w:rsidRDefault="00435437" w:rsidP="009C0424">
            <w:pPr>
              <w:pStyle w:val="Default"/>
              <w:spacing w:line="280" w:lineRule="exact"/>
              <w:rPr>
                <w:sz w:val="28"/>
                <w:cs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ตรวจสอบความถูกต้องของข้อมูล</w:t>
            </w:r>
          </w:p>
        </w:tc>
        <w:tc>
          <w:tcPr>
            <w:tcW w:w="992" w:type="dxa"/>
          </w:tcPr>
          <w:p w14:paraId="36942BBB" w14:textId="2259F0E4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418" w:type="dxa"/>
          </w:tcPr>
          <w:p w14:paraId="6D5E794D" w14:textId="6F7B0EFA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992" w:type="dxa"/>
          </w:tcPr>
          <w:p w14:paraId="5C607881" w14:textId="66615DAD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992" w:type="dxa"/>
          </w:tcPr>
          <w:p w14:paraId="7BFBDEAD" w14:textId="4053A92A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559" w:type="dxa"/>
          </w:tcPr>
          <w:p w14:paraId="2C86D15E" w14:textId="5EFA76D8" w:rsidR="00435437" w:rsidRPr="009D56A8" w:rsidRDefault="00435437" w:rsidP="00053575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</w:tbl>
    <w:p w14:paraId="474782EA" w14:textId="015BD1F2" w:rsidR="005245B8" w:rsidRPr="009D56A8" w:rsidRDefault="006B28E9" w:rsidP="006B28E9">
      <w:pPr>
        <w:pStyle w:val="Caption"/>
        <w:jc w:val="center"/>
        <w:rPr>
          <w:rFonts w:ascii="TH SarabunPSK" w:hAnsi="TH SarabunPSK" w:cs="TH SarabunPSK"/>
          <w:color w:val="595959" w:themeColor="text1" w:themeTint="A6"/>
          <w:sz w:val="32"/>
          <w:szCs w:val="32"/>
        </w:rPr>
      </w:pPr>
      <w:bookmarkStart w:id="28" w:name="_Hlk47101021"/>
      <w:bookmarkEnd w:id="27"/>
      <w:r w:rsidRPr="006B28E9">
        <w:rPr>
          <w:rFonts w:ascii="TH SarabunPSK" w:hAnsi="TH SarabunPSK" w:cs="TH SarabunPSK" w:hint="cs"/>
          <w:sz w:val="32"/>
          <w:szCs w:val="32"/>
          <w:cs/>
        </w:rPr>
        <w:t xml:space="preserve">ตารางที่:  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begin"/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 xml:space="preserve">SEQ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>ตารางที่: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>_ \* ARABIC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separate"/>
      </w:r>
      <w:r w:rsidR="006978B8">
        <w:rPr>
          <w:rFonts w:ascii="TH SarabunPSK" w:hAnsi="TH SarabunPSK" w:cs="TH SarabunPSK"/>
          <w:noProof/>
          <w:color w:val="595959" w:themeColor="text1" w:themeTint="A6"/>
          <w:sz w:val="32"/>
          <w:szCs w:val="32"/>
          <w:cs/>
        </w:rPr>
        <w:t>1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end"/>
      </w:r>
      <w:r w:rsidR="0036476E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 xml:space="preserve"> </w:t>
      </w:r>
      <w:r w:rsidR="00EC3ED2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>ตัวอย่าง</w:t>
      </w:r>
      <w:r w:rsidR="002C0EEE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>ผู้มีส่วนได้ส่วน</w:t>
      </w:r>
      <w:r w:rsidR="002C0EEE" w:rsidRPr="009D56A8">
        <w:rPr>
          <w:rFonts w:ascii="TH SarabunPSK" w:hAnsi="TH SarabunPSK" w:cs="TH SarabunPSK"/>
          <w:color w:val="595959" w:themeColor="text1" w:themeTint="A6"/>
          <w:sz w:val="32"/>
          <w:szCs w:val="32"/>
          <w:cs/>
        </w:rPr>
        <w:t>เสียในการสร้างข้อมูล</w:t>
      </w:r>
      <w:bookmarkEnd w:id="28"/>
    </w:p>
    <w:p w14:paraId="46B339D6" w14:textId="77777777" w:rsidR="002652A4" w:rsidRPr="009D56A8" w:rsidRDefault="002652A4" w:rsidP="00EC3ED2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thaiDistribute"/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</w:rPr>
      </w:pP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  <w:cs/>
        </w:rPr>
        <w:t>หมายเหตุ</w:t>
      </w:r>
    </w:p>
    <w:p w14:paraId="64BEB423" w14:textId="77777777" w:rsidR="002652A4" w:rsidRPr="009D56A8" w:rsidRDefault="002652A4" w:rsidP="002652A4">
      <w:pPr>
        <w:pStyle w:val="ListParagraph"/>
        <w:tabs>
          <w:tab w:val="left" w:pos="284"/>
        </w:tabs>
        <w:autoSpaceDE w:val="0"/>
        <w:autoSpaceDN w:val="0"/>
        <w:adjustRightInd w:val="0"/>
        <w:spacing w:after="0" w:line="280" w:lineRule="exact"/>
        <w:ind w:left="284" w:hanging="284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</w:rPr>
      </w:pP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  <w:tab/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>R (Responsible)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  <w:t xml:space="preserve"> หมายถึง ผู้มีหน้าที่ในการปฏิบัติงานตามกระบวนการหรือกิจกรรมที่กำหนดไว้ </w:t>
      </w:r>
    </w:p>
    <w:p w14:paraId="0311840D" w14:textId="77777777" w:rsidR="002652A4" w:rsidRPr="009D56A8" w:rsidRDefault="002652A4" w:rsidP="002652A4">
      <w:pPr>
        <w:pStyle w:val="ListParagraph"/>
        <w:tabs>
          <w:tab w:val="left" w:pos="284"/>
        </w:tabs>
        <w:autoSpaceDE w:val="0"/>
        <w:autoSpaceDN w:val="0"/>
        <w:adjustRightInd w:val="0"/>
        <w:spacing w:after="0" w:line="280" w:lineRule="exact"/>
        <w:ind w:left="284" w:hanging="284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</w:rPr>
      </w:pP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  <w:tab/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>A (Accountable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 xml:space="preserve">)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  <w:t xml:space="preserve">หมายถึง ผู้มีหน้าที่ในการทบทวนและอนุมัติผลที่ได้รับจากปฏิบัติงาน </w:t>
      </w:r>
    </w:p>
    <w:p w14:paraId="52039853" w14:textId="77777777" w:rsidR="002652A4" w:rsidRPr="009D56A8" w:rsidRDefault="002652A4" w:rsidP="002652A4">
      <w:pPr>
        <w:pStyle w:val="ListParagraph"/>
        <w:tabs>
          <w:tab w:val="left" w:pos="284"/>
        </w:tabs>
        <w:autoSpaceDE w:val="0"/>
        <w:autoSpaceDN w:val="0"/>
        <w:adjustRightInd w:val="0"/>
        <w:spacing w:after="0" w:line="280" w:lineRule="exact"/>
        <w:ind w:left="284" w:hanging="284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</w:rPr>
      </w:pP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  <w:tab/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 xml:space="preserve">S 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>(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>Supportive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>) หมายถึง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  <w:t xml:space="preserve"> ผู้ที่มีหน้าที่ในการสนับสนุนหรือให้การช่วยเหลือต่อปฏิบัติงาน </w:t>
      </w:r>
    </w:p>
    <w:p w14:paraId="6EF78B6F" w14:textId="77777777" w:rsidR="002652A4" w:rsidRPr="009D56A8" w:rsidRDefault="002652A4" w:rsidP="002652A4">
      <w:pPr>
        <w:pStyle w:val="ListParagraph"/>
        <w:tabs>
          <w:tab w:val="left" w:pos="284"/>
        </w:tabs>
        <w:autoSpaceDE w:val="0"/>
        <w:autoSpaceDN w:val="0"/>
        <w:adjustRightInd w:val="0"/>
        <w:spacing w:after="0" w:line="280" w:lineRule="exact"/>
        <w:ind w:left="284" w:hanging="284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</w:rPr>
      </w:pP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ab/>
        <w:t>C (Consulted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>)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  <w:t xml:space="preserve"> หมายถึง ผู้ที่ทำหน้าที่ให้คำปรึกษาต่อผู้ปฏิบัติงาน </w:t>
      </w:r>
    </w:p>
    <w:p w14:paraId="29AD05A8" w14:textId="2EB811FC" w:rsidR="002652A4" w:rsidRPr="009D56A8" w:rsidRDefault="002652A4" w:rsidP="002652A4">
      <w:pPr>
        <w:pStyle w:val="ListParagraph"/>
        <w:tabs>
          <w:tab w:val="left" w:pos="284"/>
        </w:tabs>
        <w:autoSpaceDE w:val="0"/>
        <w:autoSpaceDN w:val="0"/>
        <w:adjustRightInd w:val="0"/>
        <w:spacing w:after="0" w:line="280" w:lineRule="exact"/>
        <w:ind w:left="284" w:hanging="284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</w:rPr>
      </w:pP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ab/>
      </w:r>
      <w:proofErr w:type="gramStart"/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 xml:space="preserve">I 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 xml:space="preserve"> (</w:t>
      </w:r>
      <w:proofErr w:type="gramEnd"/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>Informed)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  <w:t xml:space="preserve"> หมายถึง ผู้ที่ทำหน้าที่รับทราบผลการปฏิบัติงาน</w:t>
      </w:r>
    </w:p>
    <w:p w14:paraId="54235C1C" w14:textId="66078754" w:rsidR="002C0EEE" w:rsidRPr="009D56A8" w:rsidRDefault="00DE47F5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29" w:name="_Toc76822243"/>
      <w:bookmarkStart w:id="30" w:name="_Toc84236384"/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หมวด</w:t>
      </w:r>
      <w:r w:rsidRPr="009D56A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61669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98479E"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87F20" w:rsidRPr="009D56A8">
        <w:rPr>
          <w:rFonts w:ascii="TH SarabunPSK" w:hAnsi="TH SarabunPSK" w:cs="TH SarabunPSK"/>
          <w:b/>
          <w:bCs/>
          <w:sz w:val="32"/>
          <w:szCs w:val="32"/>
          <w:cs/>
        </w:rPr>
        <w:t>การจัดเก็บข้อมูล</w:t>
      </w:r>
      <w:bookmarkEnd w:id="29"/>
      <w:bookmarkEnd w:id="30"/>
    </w:p>
    <w:p w14:paraId="4A4DB361" w14:textId="77777777" w:rsidR="00DE47F5" w:rsidRPr="009D56A8" w:rsidRDefault="00DE47F5" w:rsidP="00053575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21E75B65" w14:textId="77777777" w:rsidR="00DE47F5" w:rsidRPr="009D56A8" w:rsidRDefault="00DE47F5" w:rsidP="00274CF1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274CF1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หนดแนวปฏิบัติส</w:t>
      </w:r>
      <w:r w:rsidR="00E1353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หรับผู้ที่เกี่ยวข้องในการจัดเก็บข้อมูล ให้มีคุณภาพ เข้าถึงและใช้งานได้อย่างมั่นคงปลอดภัย</w:t>
      </w:r>
    </w:p>
    <w:p w14:paraId="68DA8801" w14:textId="77777777" w:rsidR="00DE47F5" w:rsidRPr="009D56A8" w:rsidRDefault="00DE47F5" w:rsidP="00274CF1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ผู้รับผิดชอบงาน</w:t>
      </w:r>
    </w:p>
    <w:p w14:paraId="22A08640" w14:textId="56571F12" w:rsidR="00DE47F5" w:rsidRPr="009D56A8" w:rsidRDefault="00DE47F5" w:rsidP="00DF5D0B">
      <w:pPr>
        <w:pStyle w:val="ListParagraph"/>
        <w:numPr>
          <w:ilvl w:val="1"/>
          <w:numId w:val="2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 (</w:t>
      </w:r>
      <w:r w:rsidRPr="009D56A8">
        <w:rPr>
          <w:rFonts w:ascii="TH SarabunPSK" w:hAnsi="TH SarabunPSK" w:cs="TH SarabunPSK"/>
          <w:sz w:val="32"/>
          <w:szCs w:val="32"/>
        </w:rPr>
        <w:t>Data Owners)</w:t>
      </w:r>
    </w:p>
    <w:p w14:paraId="313F2452" w14:textId="77777777" w:rsidR="001A6AE8" w:rsidRPr="009D56A8" w:rsidRDefault="001A6AE8" w:rsidP="00DF5D0B">
      <w:pPr>
        <w:pStyle w:val="ListParagraph"/>
        <w:numPr>
          <w:ilvl w:val="1"/>
          <w:numId w:val="2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ผู้ดูแลระบบสารสนเทศ (</w:t>
      </w:r>
      <w:r w:rsidRPr="009D56A8">
        <w:rPr>
          <w:rFonts w:ascii="TH SarabunPSK" w:hAnsi="TH SarabunPSK" w:cs="TH SarabunPSK"/>
          <w:sz w:val="32"/>
          <w:szCs w:val="32"/>
        </w:rPr>
        <w:t>System Administrators)</w:t>
      </w:r>
    </w:p>
    <w:p w14:paraId="034B10B5" w14:textId="4FC10E6D" w:rsidR="00DE47F5" w:rsidRPr="009D56A8" w:rsidRDefault="00DE47F5" w:rsidP="00DF5D0B">
      <w:pPr>
        <w:pStyle w:val="ListParagraph"/>
        <w:numPr>
          <w:ilvl w:val="1"/>
          <w:numId w:val="2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ผู้สร้างข้อมูล (</w:t>
      </w:r>
      <w:r w:rsidRPr="009D56A8">
        <w:rPr>
          <w:rFonts w:ascii="TH SarabunPSK" w:hAnsi="TH SarabunPSK" w:cs="TH SarabunPSK"/>
          <w:sz w:val="32"/>
          <w:szCs w:val="32"/>
        </w:rPr>
        <w:t>Data Creators)</w:t>
      </w:r>
    </w:p>
    <w:p w14:paraId="3C535EB0" w14:textId="00FB927E" w:rsidR="001C0032" w:rsidRPr="009D56A8" w:rsidRDefault="001C0032" w:rsidP="00DF5D0B">
      <w:pPr>
        <w:pStyle w:val="ListParagraph"/>
        <w:numPr>
          <w:ilvl w:val="1"/>
          <w:numId w:val="2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บริกรข้อมูล (</w:t>
      </w:r>
      <w:r w:rsidRPr="009D56A8">
        <w:rPr>
          <w:rFonts w:ascii="TH SarabunPSK" w:hAnsi="TH SarabunPSK" w:cs="TH SarabunPSK"/>
          <w:sz w:val="32"/>
          <w:szCs w:val="32"/>
        </w:rPr>
        <w:t>Data Stewards)</w:t>
      </w:r>
    </w:p>
    <w:p w14:paraId="71CC9FDB" w14:textId="77777777" w:rsidR="00DE47F5" w:rsidRPr="009D56A8" w:rsidRDefault="00DE47F5" w:rsidP="00DF5D0B">
      <w:pPr>
        <w:pStyle w:val="ListParagraph"/>
        <w:numPr>
          <w:ilvl w:val="1"/>
          <w:numId w:val="2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ผู้ใช้ข้อมูล (</w:t>
      </w:r>
      <w:r w:rsidRPr="009D56A8">
        <w:rPr>
          <w:rFonts w:ascii="TH SarabunPSK" w:hAnsi="TH SarabunPSK" w:cs="TH SarabunPSK"/>
          <w:sz w:val="32"/>
          <w:szCs w:val="32"/>
        </w:rPr>
        <w:t>Data Users)</w:t>
      </w:r>
    </w:p>
    <w:p w14:paraId="521D85ED" w14:textId="77777777" w:rsidR="00DE47F5" w:rsidRPr="009D56A8" w:rsidRDefault="00DE47F5" w:rsidP="00DF5D0B">
      <w:pPr>
        <w:pStyle w:val="ListParagraph"/>
        <w:numPr>
          <w:ilvl w:val="1"/>
          <w:numId w:val="2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ทีมบริหารจัดการข้อมูล (</w:t>
      </w:r>
      <w:r w:rsidRPr="009D56A8">
        <w:rPr>
          <w:rFonts w:ascii="TH SarabunPSK" w:hAnsi="TH SarabunPSK" w:cs="TH SarabunPSK"/>
          <w:sz w:val="32"/>
          <w:szCs w:val="32"/>
        </w:rPr>
        <w:t>Data Management Team)</w:t>
      </w:r>
    </w:p>
    <w:p w14:paraId="2B5BE2ED" w14:textId="4F72F280" w:rsidR="00DE47F5" w:rsidRPr="009D56A8" w:rsidRDefault="00DE47F5" w:rsidP="00274CF1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อ้างอิง</w:t>
      </w:r>
    </w:p>
    <w:p w14:paraId="2F526857" w14:textId="2096EC17" w:rsidR="00DE47F5" w:rsidRPr="009D56A8" w:rsidRDefault="00DE47F5" w:rsidP="00DF5D0B">
      <w:pPr>
        <w:pStyle w:val="ListParagraph"/>
        <w:numPr>
          <w:ilvl w:val="2"/>
          <w:numId w:val="9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ประกาศกระทรวงเทคโนโลยีสารสนเทศและการสื่อสาร เรื่อง หลักเกณฑ์การเก็บรักษาข้อมูลจราจรทางคอมพิวเตอร์ของผู้ให้บริการ พ.ศ. </w:t>
      </w:r>
      <w:r w:rsidR="00261669">
        <w:rPr>
          <w:rFonts w:ascii="TH SarabunPSK" w:hAnsi="TH SarabunPSK" w:cs="TH SarabunPSK"/>
          <w:sz w:val="32"/>
          <w:szCs w:val="32"/>
          <w:cs/>
        </w:rPr>
        <w:t>2550</w:t>
      </w:r>
    </w:p>
    <w:p w14:paraId="2134D72D" w14:textId="63F04B28" w:rsidR="005E0F03" w:rsidRPr="009D56A8" w:rsidRDefault="005E0F03" w:rsidP="00DF5D0B">
      <w:pPr>
        <w:pStyle w:val="ListParagraph"/>
        <w:numPr>
          <w:ilvl w:val="2"/>
          <w:numId w:val="9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ประกาศคณะกรรมการธุรกรรมทางอิเล็กทรอนิกส์ เรื่อง แนวนโยบายและแนวปฏิบัติในการรักษาความมั่นคงปลอดภัยด้านสารสนเทศของหน่วยงานของรัฐ พ.ศ. </w:t>
      </w:r>
      <w:r w:rsidR="00261669">
        <w:rPr>
          <w:rFonts w:ascii="TH SarabunPSK" w:hAnsi="TH SarabunPSK" w:cs="TH SarabunPSK"/>
          <w:sz w:val="32"/>
          <w:szCs w:val="32"/>
          <w:cs/>
        </w:rPr>
        <w:t>2553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9CCF461" w14:textId="7FC2D512" w:rsidR="005E0F03" w:rsidRPr="009D56A8" w:rsidRDefault="005E0F03" w:rsidP="00DF5D0B">
      <w:pPr>
        <w:pStyle w:val="ListParagraph"/>
        <w:numPr>
          <w:ilvl w:val="2"/>
          <w:numId w:val="9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พระราชบัญญัติว่าด้วยการกระท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ความผิดเกี่ยวกับคอมพิวเตอร์ (ฉบับที่ </w:t>
      </w:r>
      <w:r w:rsidR="00261669">
        <w:rPr>
          <w:rFonts w:ascii="TH SarabunPSK" w:hAnsi="TH SarabunPSK" w:cs="TH SarabunPSK"/>
          <w:sz w:val="32"/>
          <w:szCs w:val="32"/>
          <w:cs/>
        </w:rPr>
        <w:t>2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 w:rsidR="00261669">
        <w:rPr>
          <w:rFonts w:ascii="TH SarabunPSK" w:hAnsi="TH SarabunPSK" w:cs="TH SarabunPSK"/>
          <w:sz w:val="32"/>
          <w:szCs w:val="32"/>
          <w:cs/>
        </w:rPr>
        <w:t>2560</w:t>
      </w:r>
    </w:p>
    <w:p w14:paraId="1A4B6C8D" w14:textId="539D9323" w:rsidR="005E0F03" w:rsidRPr="009D56A8" w:rsidRDefault="005E0F03" w:rsidP="00DF5D0B">
      <w:pPr>
        <w:pStyle w:val="ListParagraph"/>
        <w:numPr>
          <w:ilvl w:val="2"/>
          <w:numId w:val="9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พระราชบัญญัติคุ้มครองข้อมูลส่วนบุคคล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</w:p>
    <w:p w14:paraId="5F883F0B" w14:textId="48DD83C2" w:rsidR="00DE47F5" w:rsidRPr="009D56A8" w:rsidRDefault="005E0F03" w:rsidP="00DF5D0B">
      <w:pPr>
        <w:pStyle w:val="ListParagraph"/>
        <w:numPr>
          <w:ilvl w:val="2"/>
          <w:numId w:val="9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พระราชก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หนดว่าด้วยการประชุมผ่านสื่ออิเล็กทรอนิกส์ พ.ศ. </w:t>
      </w:r>
      <w:r w:rsidR="00261669">
        <w:rPr>
          <w:rFonts w:ascii="TH SarabunPSK" w:hAnsi="TH SarabunPSK" w:cs="TH SarabunPSK"/>
          <w:sz w:val="32"/>
          <w:szCs w:val="32"/>
          <w:cs/>
        </w:rPr>
        <w:t>2563</w:t>
      </w:r>
    </w:p>
    <w:p w14:paraId="7B8D16BF" w14:textId="30407D9D" w:rsidR="00C24A62" w:rsidRPr="009D56A8" w:rsidRDefault="00C24A62" w:rsidP="00DF5D0B">
      <w:pPr>
        <w:pStyle w:val="ListParagraph"/>
        <w:numPr>
          <w:ilvl w:val="2"/>
          <w:numId w:val="9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ระเบียบสำนักนายกรัฐมนตรี ว่าด้วยงานสารบรรณ (ฉบับที่ </w:t>
      </w:r>
      <w:r w:rsidR="00261669">
        <w:rPr>
          <w:rFonts w:ascii="TH SarabunPSK" w:hAnsi="TH SarabunPSK" w:cs="TH SarabunPSK"/>
          <w:sz w:val="32"/>
          <w:szCs w:val="32"/>
          <w:cs/>
        </w:rPr>
        <w:t>4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 w:rsidR="00261669">
        <w:rPr>
          <w:rFonts w:ascii="TH SarabunPSK" w:hAnsi="TH SarabunPSK" w:cs="TH SarabunPSK"/>
          <w:sz w:val="32"/>
          <w:szCs w:val="32"/>
          <w:cs/>
        </w:rPr>
        <w:t>2564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12806B0" w14:textId="77777777" w:rsidR="00C41860" w:rsidRPr="009D56A8" w:rsidRDefault="00C418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8E77E7D" w14:textId="4FBDD883" w:rsidR="00DE47F5" w:rsidRPr="009D56A8" w:rsidRDefault="005245B8" w:rsidP="00274CF1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ข้อ</w:t>
      </w:r>
      <w:r w:rsidR="00274CF1"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</w:t>
      </w:r>
    </w:p>
    <w:p w14:paraId="3285FA34" w14:textId="77777777" w:rsidR="00F022E9" w:rsidRPr="009D56A8" w:rsidRDefault="00F022E9" w:rsidP="00DF5D0B">
      <w:pPr>
        <w:pStyle w:val="ListParagraph"/>
        <w:numPr>
          <w:ilvl w:val="2"/>
          <w:numId w:val="1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หนดให้เจ้าของข้อมูลจะต้องก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หนดระยะเวลาในการจัดเก็บข้อมูลที่ชัดเจน</w:t>
      </w:r>
    </w:p>
    <w:p w14:paraId="42EC61ED" w14:textId="77777777" w:rsidR="00F022E9" w:rsidRPr="009D56A8" w:rsidRDefault="00F022E9" w:rsidP="00DF5D0B">
      <w:pPr>
        <w:pStyle w:val="ListParagraph"/>
        <w:numPr>
          <w:ilvl w:val="2"/>
          <w:numId w:val="1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หนดให้ทีมบริหารจัดการข้อมูล และผู้ดูแลระบบ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สารสนเทศ</w:t>
      </w:r>
      <w:r w:rsidRPr="009D56A8">
        <w:rPr>
          <w:rFonts w:ascii="TH SarabunPSK" w:hAnsi="TH SarabunPSK" w:cs="TH SarabunPSK"/>
          <w:sz w:val="32"/>
          <w:szCs w:val="32"/>
          <w:cs/>
        </w:rPr>
        <w:t>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การย้ายข้อมูลที่มีการจัดเก็บเกินระยะเวลาที่ก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หนดแล้วเพื่อจัดเก็บเป็นข้อมูลถาวร</w:t>
      </w:r>
    </w:p>
    <w:p w14:paraId="33EC2DB2" w14:textId="33D834FC" w:rsidR="00274CF1" w:rsidRPr="009D56A8" w:rsidRDefault="00274CF1" w:rsidP="00DF5D0B">
      <w:pPr>
        <w:pStyle w:val="ListParagraph"/>
        <w:numPr>
          <w:ilvl w:val="2"/>
          <w:numId w:val="1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หนดให้การจัดเก็บชุดข้อมูลจะต้องมีค</w:t>
      </w:r>
      <w:r w:rsidR="00213203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อธิบายชุดข้อมูลดิจิทัล</w:t>
      </w:r>
      <w:r w:rsidR="00500DA9" w:rsidRPr="009D56A8">
        <w:rPr>
          <w:rFonts w:ascii="TH SarabunPSK" w:hAnsi="TH SarabunPSK" w:cs="TH SarabunPSK" w:hint="cs"/>
          <w:sz w:val="32"/>
          <w:szCs w:val="32"/>
          <w:cs/>
        </w:rPr>
        <w:t xml:space="preserve">หรือเมทาดาตา </w:t>
      </w:r>
      <w:r w:rsidRPr="009D56A8">
        <w:rPr>
          <w:rFonts w:ascii="TH SarabunPSK" w:hAnsi="TH SarabunPSK" w:cs="TH SarabunPSK"/>
          <w:sz w:val="32"/>
          <w:szCs w:val="32"/>
          <w:cs/>
        </w:rPr>
        <w:t>หากไม่มีหรือ</w:t>
      </w:r>
      <w:r w:rsidRPr="009D56A8">
        <w:rPr>
          <w:rFonts w:ascii="TH SarabunPSK" w:hAnsi="TH SarabunPSK" w:cs="TH SarabunPSK"/>
          <w:sz w:val="32"/>
          <w:szCs w:val="32"/>
          <w:cs/>
        </w:rPr>
        <w:br/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>ไม่ครบถ้วน ทีมบริหารจัดการข้อมูลจะต้องแจ้งผู้รับผิดชอบ</w:t>
      </w:r>
      <w:r w:rsidR="00560F45" w:rsidRPr="009D56A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 xml:space="preserve">ได้แก่ เจ้าของข้อมูล บริกรข้อมูลด้านเทคนิค </w:t>
      </w:r>
      <w:r w:rsidR="004843C4" w:rsidRPr="009D56A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D56A8">
        <w:rPr>
          <w:rFonts w:ascii="TH SarabunPSK" w:hAnsi="TH SarabunPSK" w:cs="TH SarabunPSK"/>
          <w:sz w:val="32"/>
          <w:szCs w:val="32"/>
          <w:cs/>
        </w:rPr>
        <w:t>บริกรข้อมูลด้านธุรกิจ</w:t>
      </w:r>
      <w:r w:rsidR="004843C4" w:rsidRPr="009D56A8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9D56A8">
        <w:rPr>
          <w:rFonts w:ascii="TH SarabunPSK" w:hAnsi="TH SarabunPSK" w:cs="TH SarabunPSK"/>
          <w:sz w:val="32"/>
          <w:szCs w:val="32"/>
          <w:cs/>
        </w:rPr>
        <w:t>ทีมบริหารจัดการข้อมูลร่วมกันจัดท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และปรับปรุงให้เป็นปัจจุบั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79352B9C" w14:textId="77777777" w:rsidR="00F022E9" w:rsidRPr="009D56A8" w:rsidRDefault="00274CF1" w:rsidP="00DF5D0B">
      <w:pPr>
        <w:pStyle w:val="ListParagraph"/>
        <w:numPr>
          <w:ilvl w:val="2"/>
          <w:numId w:val="1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ผู้มีส่วนได้ส่วนเสียเกี่ยว</w:t>
      </w:r>
      <w:r w:rsidR="004843C4" w:rsidRPr="009D56A8">
        <w:rPr>
          <w:rFonts w:ascii="TH SarabunPSK" w:hAnsi="TH SarabunPSK" w:cs="TH SarabunPSK" w:hint="cs"/>
          <w:sz w:val="32"/>
          <w:szCs w:val="32"/>
          <w:cs/>
        </w:rPr>
        <w:t>ข้อง</w:t>
      </w:r>
      <w:r w:rsidRPr="009D56A8">
        <w:rPr>
          <w:rFonts w:ascii="TH SarabunPSK" w:hAnsi="TH SarabunPSK" w:cs="TH SarabunPSK"/>
          <w:sz w:val="32"/>
          <w:szCs w:val="32"/>
          <w:cs/>
        </w:rPr>
        <w:t>กับข้อมูล ทั้งเจ้าของข้อมูล ผู้สร้างข้อมูล ผู้ใช้ข้อมูล และทีมบริหารจัดการข้อมูล จะต้องจัดเก็บข้อมูลตามการจัดชั้นความลับของ</w:t>
      </w:r>
      <w:r w:rsidR="00005922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285494"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โดยท</w:t>
      </w:r>
      <w:r w:rsidR="00272D03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การเข้ารหัสข้อมูล เพื่อป้องกันการเข้าถึงหรือแก้ไขข้อมูลโดยไม่ได้รับอนุญาต ทั้งนี้การเข้ารหัสข้อมูลให้ปฏิบัติตามวิธีการเข้ารหัสข้อมูลแนวปฏิบัติในการรักษาความมั่นคงปลอดภัยด้านสารสนเทศของ</w:t>
      </w:r>
      <w:r w:rsidR="00F022E9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E1A413B" w14:textId="77777777" w:rsidR="001A6A40" w:rsidRPr="001A6A40" w:rsidRDefault="001A6A40" w:rsidP="001A6A40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vanish/>
          <w:sz w:val="32"/>
          <w:szCs w:val="32"/>
          <w:cs/>
        </w:rPr>
      </w:pPr>
    </w:p>
    <w:p w14:paraId="60D262D4" w14:textId="77777777" w:rsidR="001A6A40" w:rsidRPr="001A6A40" w:rsidRDefault="001A6A40" w:rsidP="001A6A40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vanish/>
          <w:sz w:val="32"/>
          <w:szCs w:val="32"/>
          <w:cs/>
        </w:rPr>
      </w:pPr>
    </w:p>
    <w:p w14:paraId="125F78B4" w14:textId="77777777" w:rsidR="001A6A40" w:rsidRPr="001A6A40" w:rsidRDefault="001A6A40" w:rsidP="001A6A40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vanish/>
          <w:sz w:val="32"/>
          <w:szCs w:val="32"/>
          <w:cs/>
        </w:rPr>
      </w:pPr>
    </w:p>
    <w:p w14:paraId="4E702D05" w14:textId="77777777" w:rsidR="001A6A40" w:rsidRPr="001A6A40" w:rsidRDefault="001A6A40" w:rsidP="001A6A40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vanish/>
          <w:sz w:val="32"/>
          <w:szCs w:val="32"/>
          <w:cs/>
        </w:rPr>
      </w:pPr>
    </w:p>
    <w:p w14:paraId="27B1A84E" w14:textId="73A650A1" w:rsidR="00F022E9" w:rsidRPr="009D56A8" w:rsidRDefault="00F022E9" w:rsidP="001A6A40">
      <w:pPr>
        <w:pStyle w:val="ListParagraph"/>
        <w:numPr>
          <w:ilvl w:val="1"/>
          <w:numId w:val="19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ใน</w:t>
      </w:r>
      <w:r w:rsidR="00274CF1" w:rsidRPr="009D56A8">
        <w:rPr>
          <w:rFonts w:ascii="TH SarabunPSK" w:hAnsi="TH SarabunPSK" w:cs="TH SarabunPSK"/>
          <w:sz w:val="32"/>
          <w:szCs w:val="32"/>
          <w:cs/>
        </w:rPr>
        <w:t>กรณีที่ในตารางฐานข้อมูลเดียวกันมีฟิลด์ข้อมูลที่มีชั้นความลับและไม่มีชั้นความลับอยู่ร่วมกันให้ท</w:t>
      </w:r>
      <w:r w:rsidR="00272D03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274CF1" w:rsidRPr="009D56A8">
        <w:rPr>
          <w:rFonts w:ascii="TH SarabunPSK" w:hAnsi="TH SarabunPSK" w:cs="TH SarabunPSK"/>
          <w:sz w:val="32"/>
          <w:szCs w:val="32"/>
          <w:cs/>
        </w:rPr>
        <w:t>การ</w:t>
      </w:r>
      <w:r w:rsidR="004E0C7B" w:rsidRPr="009D56A8">
        <w:rPr>
          <w:rFonts w:ascii="TH SarabunPSK" w:hAnsi="TH SarabunPSK" w:cs="TH SarabunPSK"/>
          <w:sz w:val="32"/>
          <w:szCs w:val="32"/>
          <w:cs/>
        </w:rPr>
        <w:t xml:space="preserve">เข้ารหัสข้อมูลเฉพาะฟิลด์ข้อมูลที่มีชั้นความลับเท่านั้น </w:t>
      </w:r>
    </w:p>
    <w:p w14:paraId="67020D99" w14:textId="0875666A" w:rsidR="00213203" w:rsidRPr="009D56A8" w:rsidRDefault="00F022E9" w:rsidP="001A6A40">
      <w:pPr>
        <w:pStyle w:val="ListParagraph"/>
        <w:numPr>
          <w:ilvl w:val="1"/>
          <w:numId w:val="19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ใน</w:t>
      </w:r>
      <w:r w:rsidR="004E0C7B" w:rsidRPr="009D56A8">
        <w:rPr>
          <w:rFonts w:ascii="TH SarabunPSK" w:hAnsi="TH SarabunPSK" w:cs="TH SarabunPSK"/>
          <w:sz w:val="32"/>
          <w:szCs w:val="32"/>
          <w:cs/>
        </w:rPr>
        <w:t>กรณีข้อมูลที่จัดเก็บในรูปแบบเอกสาร ให้มีการจัดเก็บ</w:t>
      </w:r>
      <w:r w:rsidR="00560F45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0C7B" w:rsidRPr="009D56A8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</w:p>
    <w:p w14:paraId="54D08823" w14:textId="3874A9A3" w:rsidR="00213203" w:rsidRPr="009D56A8" w:rsidRDefault="004E0C7B" w:rsidP="00E5377A">
      <w:pPr>
        <w:pStyle w:val="ListParagraph"/>
        <w:numPr>
          <w:ilvl w:val="1"/>
          <w:numId w:val="8"/>
        </w:numPr>
        <w:spacing w:after="0" w:line="340" w:lineRule="exact"/>
        <w:ind w:left="1843" w:hanging="28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เก็บในสถานที่เหมาะสม สามารถปิดล็อ</w:t>
      </w:r>
      <w:r w:rsidR="00391B86">
        <w:rPr>
          <w:rFonts w:ascii="TH SarabunPSK" w:hAnsi="TH SarabunPSK" w:cs="TH SarabunPSK" w:hint="cs"/>
          <w:sz w:val="32"/>
          <w:szCs w:val="32"/>
          <w:cs/>
        </w:rPr>
        <w:t>ก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ได้เมื่อไม่ใช้งาน </w:t>
      </w:r>
    </w:p>
    <w:p w14:paraId="5F039396" w14:textId="77777777" w:rsidR="004E0C7B" w:rsidRPr="009D56A8" w:rsidRDefault="004E0C7B" w:rsidP="00E5377A">
      <w:pPr>
        <w:pStyle w:val="ListParagraph"/>
        <w:numPr>
          <w:ilvl w:val="1"/>
          <w:numId w:val="8"/>
        </w:numPr>
        <w:spacing w:after="0" w:line="340" w:lineRule="exact"/>
        <w:ind w:left="1843" w:hanging="28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เก็บแยกออกจากอุปกรณ์ประมวลผลต่าง</w:t>
      </w:r>
      <w:r w:rsidR="00213203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ๆ เช่น เครื่องพิมพ์ เครื่องถ่ายเอกสาร เป็นต้น </w:t>
      </w:r>
      <w:r w:rsidR="00213203" w:rsidRPr="009D56A8">
        <w:rPr>
          <w:rFonts w:ascii="TH SarabunPSK" w:hAnsi="TH SarabunPSK" w:cs="TH SarabunPSK"/>
          <w:sz w:val="32"/>
          <w:szCs w:val="32"/>
          <w:cs/>
        </w:rPr>
        <w:br/>
      </w:r>
      <w:r w:rsidRPr="009D56A8">
        <w:rPr>
          <w:rFonts w:ascii="TH SarabunPSK" w:hAnsi="TH SarabunPSK" w:cs="TH SarabunPSK"/>
          <w:sz w:val="32"/>
          <w:szCs w:val="32"/>
          <w:cs/>
        </w:rPr>
        <w:t>โดยทันที เพื่อเป็นการป้องกันไม่ให้ผู้ไม่มีสิทธิในการเข้าถึงข้อมูล</w:t>
      </w:r>
      <w:r w:rsidR="002377D5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เข้าถึงข้อมูลได้</w:t>
      </w:r>
    </w:p>
    <w:p w14:paraId="79D6EED8" w14:textId="49E6C31C" w:rsidR="00560F45" w:rsidRPr="009D56A8" w:rsidRDefault="005741F2" w:rsidP="00560F45">
      <w:pPr>
        <w:pStyle w:val="ListParagraph"/>
        <w:numPr>
          <w:ilvl w:val="2"/>
          <w:numId w:val="1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drawing>
          <wp:anchor distT="0" distB="0" distL="114300" distR="114300" simplePos="0" relativeHeight="251658244" behindDoc="0" locked="0" layoutInCell="1" allowOverlap="1" wp14:anchorId="08F4ECE4" wp14:editId="1CC75F73">
            <wp:simplePos x="0" y="0"/>
            <wp:positionH relativeFrom="margin">
              <wp:posOffset>-198647</wp:posOffset>
            </wp:positionH>
            <wp:positionV relativeFrom="paragraph">
              <wp:posOffset>475927</wp:posOffset>
            </wp:positionV>
            <wp:extent cx="6228080" cy="3458845"/>
            <wp:effectExtent l="0" t="0" r="1270" b="825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6" t="4319" r="5482"/>
                    <a:stretch/>
                  </pic:blipFill>
                  <pic:spPr bwMode="auto">
                    <a:xfrm>
                      <a:off x="0" y="0"/>
                      <a:ext cx="6228080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C7B"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4E0C7B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4E0C7B" w:rsidRPr="009D56A8">
        <w:rPr>
          <w:rFonts w:ascii="TH SarabunPSK" w:hAnsi="TH SarabunPSK" w:cs="TH SarabunPSK"/>
          <w:sz w:val="32"/>
          <w:szCs w:val="32"/>
          <w:cs/>
        </w:rPr>
        <w:t>หนดให้มีวิธีปฏิบัติการกู้คืนข้อมูล</w:t>
      </w:r>
      <w:r w:rsidR="00FB7CF6" w:rsidRPr="009D56A8">
        <w:rPr>
          <w:rFonts w:ascii="TH SarabunPSK" w:hAnsi="TH SarabunPSK" w:cs="TH SarabunPSK"/>
          <w:sz w:val="32"/>
          <w:szCs w:val="32"/>
          <w:cs/>
        </w:rPr>
        <w:t>ที่จัดเก็บถาวร ส</w:t>
      </w:r>
      <w:r w:rsidR="00FB7CF6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FB7CF6" w:rsidRPr="009D56A8">
        <w:rPr>
          <w:rFonts w:ascii="TH SarabunPSK" w:hAnsi="TH SarabunPSK" w:cs="TH SarabunPSK"/>
          <w:sz w:val="32"/>
          <w:szCs w:val="32"/>
          <w:cs/>
        </w:rPr>
        <w:t>หรับข้อมูลที่มีความสำคัญมากต่อ</w:t>
      </w:r>
      <w:r w:rsidR="00FB7CF6" w:rsidRPr="009D56A8">
        <w:rPr>
          <w:rFonts w:ascii="TH SarabunPSK" w:hAnsi="TH SarabunPSK" w:cs="TH SarabunPSK"/>
          <w:spacing w:val="-2"/>
          <w:sz w:val="32"/>
          <w:szCs w:val="32"/>
          <w:cs/>
        </w:rPr>
        <w:t>การ</w:t>
      </w:r>
      <w:r w:rsidR="00FB7CF6" w:rsidRPr="009D56A8">
        <w:rPr>
          <w:rFonts w:ascii="TH SarabunPSK" w:hAnsi="TH SarabunPSK" w:cs="TH SarabunPSK"/>
          <w:sz w:val="32"/>
          <w:szCs w:val="32"/>
          <w:cs/>
        </w:rPr>
        <w:t>ดำเนินงานของหน่วยงาน เพื่อสอบทานความถูกต้อง ครบถ้วน ความพร้อมใช้งาน คุณภาพข้อมูล</w:t>
      </w:r>
    </w:p>
    <w:p w14:paraId="688DD35D" w14:textId="7AE91321" w:rsidR="0050625E" w:rsidRPr="009D56A8" w:rsidRDefault="00AB2AA3" w:rsidP="005741F2">
      <w:pPr>
        <w:pStyle w:val="ListParagraph"/>
        <w:numPr>
          <w:ilvl w:val="2"/>
          <w:numId w:val="10"/>
        </w:numPr>
        <w:spacing w:before="120"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ใน</w:t>
      </w:r>
      <w:r w:rsidR="00C96F25" w:rsidRPr="009D56A8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96F25" w:rsidRPr="009D56A8">
        <w:rPr>
          <w:rFonts w:ascii="TH SarabunPSK" w:hAnsi="TH SarabunPSK" w:cs="TH SarabunPSK"/>
          <w:sz w:val="32"/>
          <w:szCs w:val="32"/>
          <w:cs/>
        </w:rPr>
        <w:t>จัดเก็บข้อมูลส่วนบุคคล</w:t>
      </w:r>
      <w:r w:rsidR="00C96F25"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ให้</w:t>
      </w:r>
      <w:r w:rsidR="00C96F25" w:rsidRPr="009D56A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เก็บรวบรวมได้เท่าที่จำเป็น </w:t>
      </w:r>
      <w:r w:rsidR="00C96F25" w:rsidRPr="009D56A8">
        <w:rPr>
          <w:rFonts w:ascii="TH SarabunPSK" w:hAnsi="TH SarabunPSK" w:cs="TH SarabunPSK"/>
          <w:sz w:val="32"/>
          <w:szCs w:val="32"/>
          <w:cs/>
        </w:rPr>
        <w:t>ภายใต้อำนาจหน้าที่และวัตถุประสงค์อันชอบด้วยกฎหมายว่าด้วยการคุ้มครองข้อมูลส่วนบุคคล</w:t>
      </w:r>
      <w:r w:rsidR="00C96F25" w:rsidRPr="009D56A8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C96F25" w:rsidRPr="009D56A8">
        <w:rPr>
          <w:rFonts w:ascii="TH SarabunPSK" w:hAnsi="TH SarabunPSK" w:cs="TH SarabunPSK"/>
          <w:b/>
          <w:bCs/>
          <w:sz w:val="32"/>
          <w:szCs w:val="32"/>
          <w:cs/>
        </w:rPr>
        <w:t>ไม่เก็บรวบรวมข้อมูลส่วนบุคคล</w:t>
      </w:r>
      <w:r w:rsidR="00C96F25" w:rsidRPr="009D56A8">
        <w:rPr>
          <w:rFonts w:ascii="TH SarabunPSK" w:hAnsi="TH SarabunPSK" w:cs="TH SarabunPSK"/>
          <w:sz w:val="32"/>
          <w:szCs w:val="32"/>
          <w:cs/>
        </w:rPr>
        <w:t xml:space="preserve"> ดังต่อไปนี้ เว้นแต่ได้รับการยินยอมจากเจ้าของข้อมูล</w:t>
      </w:r>
      <w:r w:rsidR="0050625E" w:rsidRPr="009D56A8">
        <w:rPr>
          <w:rFonts w:ascii="TH SarabunPSK" w:hAnsi="TH SarabunPSK" w:cs="TH SarabunPSK" w:hint="cs"/>
          <w:sz w:val="32"/>
          <w:szCs w:val="32"/>
          <w:cs/>
        </w:rPr>
        <w:t>ส่วนบุคคล</w:t>
      </w:r>
      <w:r w:rsidR="00C96F25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0C65" w:rsidRPr="009D56A8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3F0C65" w:rsidRPr="009D56A8">
        <w:rPr>
          <w:rFonts w:ascii="TH SarabunPSK" w:hAnsi="TH SarabunPSK" w:cs="TH SarabunPSK"/>
          <w:sz w:val="32"/>
          <w:szCs w:val="32"/>
          <w:cs/>
        </w:rPr>
        <w:t>พระราชบัญญัติ</w:t>
      </w:r>
      <w:r w:rsidR="003F0C65" w:rsidRPr="009D56A8">
        <w:rPr>
          <w:rFonts w:ascii="TH SarabunPSK" w:hAnsi="TH SarabunPSK" w:cs="TH SarabunPSK" w:hint="cs"/>
          <w:sz w:val="32"/>
          <w:szCs w:val="32"/>
          <w:cs/>
        </w:rPr>
        <w:t>ว่าด้วยการคุ้มครองข้อมูลส่วนบุคคล</w:t>
      </w:r>
      <w:r w:rsidR="004F531E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0C65" w:rsidRPr="009D56A8">
        <w:rPr>
          <w:rFonts w:ascii="TH SarabunPSK" w:hAnsi="TH SarabunPSK" w:cs="TH SarabunPSK"/>
          <w:sz w:val="32"/>
          <w:szCs w:val="32"/>
          <w:cs/>
        </w:rPr>
        <w:t>หรือกฎหมายอื่นบัญญัติให้กระทำได้</w:t>
      </w:r>
      <w:r w:rsidR="0050625E" w:rsidRPr="009D56A8">
        <w:rPr>
          <w:rFonts w:ascii="TH SarabunPSK" w:hAnsi="TH SarabunPSK" w:cs="TH SarabunPSK"/>
          <w:sz w:val="32"/>
          <w:szCs w:val="32"/>
        </w:rPr>
        <w:t xml:space="preserve"> </w:t>
      </w:r>
    </w:p>
    <w:p w14:paraId="6B77F7BE" w14:textId="77777777" w:rsidR="007122B4" w:rsidRPr="009D56A8" w:rsidRDefault="007122B4">
      <w:pPr>
        <w:rPr>
          <w:rFonts w:ascii="TH SarabunPSK" w:hAnsi="TH SarabunPSK" w:cs="TH SarabunPSK"/>
          <w:sz w:val="32"/>
          <w:szCs w:val="32"/>
          <w:cs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06F41E0" w14:textId="0296BA5B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lastRenderedPageBreak/>
        <w:t>เชื้อชาติ</w:t>
      </w:r>
    </w:p>
    <w:p w14:paraId="573F145A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เผ่าพันธุ์</w:t>
      </w:r>
    </w:p>
    <w:p w14:paraId="29FCA2B4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ความคิดเห็นทางการเมือง</w:t>
      </w:r>
    </w:p>
    <w:p w14:paraId="5BFA9D58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ความเชื่อในลัทธิ ศาสนาหรือปรัชญา</w:t>
      </w:r>
    </w:p>
    <w:p w14:paraId="38731D86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พฤติกรรมทางเพศ</w:t>
      </w:r>
    </w:p>
    <w:p w14:paraId="33406E61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ประวัติอาชญากรรม</w:t>
      </w:r>
    </w:p>
    <w:p w14:paraId="49D74AC4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ข้อมูลสุขภาพ ความพิการ หรือข้อมูลสุขภาพจิต</w:t>
      </w:r>
    </w:p>
    <w:p w14:paraId="635C1EA3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ข้อมูลสหภาพแรงงาน</w:t>
      </w:r>
    </w:p>
    <w:p w14:paraId="60104075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ข้อมูลพันธุกรรม</w:t>
      </w:r>
    </w:p>
    <w:p w14:paraId="6A85C243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ข้อมูลชีวภาพ</w:t>
      </w:r>
    </w:p>
    <w:p w14:paraId="287A648D" w14:textId="77777777" w:rsidR="00C96F25" w:rsidRPr="009D56A8" w:rsidRDefault="00C96F2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340" w:lineRule="exact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ข้อมูลอื่นใดซึ่งกระทบต่อเจ้าของข้อมูลในท</w:t>
      </w:r>
      <w:r w:rsidR="00AF0FD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นองเดียวกันตามที่</w:t>
      </w:r>
      <w:r w:rsidR="00F53CF8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AF0FD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</w:t>
      </w:r>
    </w:p>
    <w:p w14:paraId="7A703163" w14:textId="61F85E8C" w:rsidR="00AF0FD8" w:rsidRPr="009D56A8" w:rsidRDefault="005741F2" w:rsidP="00DF5D0B">
      <w:pPr>
        <w:pStyle w:val="ListParagraph"/>
        <w:numPr>
          <w:ilvl w:val="2"/>
          <w:numId w:val="1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drawing>
          <wp:anchor distT="0" distB="0" distL="114300" distR="114300" simplePos="0" relativeHeight="251658242" behindDoc="0" locked="0" layoutInCell="1" allowOverlap="1" wp14:anchorId="3D85E6ED" wp14:editId="145E4570">
            <wp:simplePos x="0" y="0"/>
            <wp:positionH relativeFrom="column">
              <wp:posOffset>-188750</wp:posOffset>
            </wp:positionH>
            <wp:positionV relativeFrom="paragraph">
              <wp:posOffset>493287</wp:posOffset>
            </wp:positionV>
            <wp:extent cx="6290310" cy="288099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FD8" w:rsidRPr="009D56A8">
        <w:rPr>
          <w:rFonts w:ascii="TH SarabunPSK" w:hAnsi="TH SarabunPSK" w:cs="TH SarabunPSK"/>
          <w:sz w:val="32"/>
          <w:szCs w:val="32"/>
          <w:cs/>
        </w:rPr>
        <w:t>กำหนดให้</w:t>
      </w:r>
      <w:r w:rsidR="00560F45" w:rsidRPr="009D56A8">
        <w:rPr>
          <w:rFonts w:ascii="TH SarabunPSK" w:hAnsi="TH SarabunPSK" w:cs="TH SarabunPSK" w:hint="cs"/>
          <w:sz w:val="32"/>
          <w:szCs w:val="32"/>
          <w:cs/>
        </w:rPr>
        <w:t>มี</w:t>
      </w:r>
      <w:r w:rsidR="00AF0FD8" w:rsidRPr="009D56A8">
        <w:rPr>
          <w:rFonts w:ascii="TH SarabunPSK" w:hAnsi="TH SarabunPSK" w:cs="TH SarabunPSK"/>
          <w:sz w:val="32"/>
          <w:szCs w:val="32"/>
          <w:cs/>
        </w:rPr>
        <w:t>การยกเลิกการจัดเก็บ</w:t>
      </w:r>
      <w:r w:rsidR="00E2170C" w:rsidRPr="009D56A8">
        <w:rPr>
          <w:rFonts w:ascii="TH SarabunPSK" w:hAnsi="TH SarabunPSK" w:cs="TH SarabunPSK"/>
          <w:sz w:val="32"/>
          <w:szCs w:val="32"/>
          <w:cs/>
        </w:rPr>
        <w:t>ข้อมูลส่วนบุคคล</w:t>
      </w:r>
      <w:r w:rsidR="00AF0FD8" w:rsidRPr="009D56A8">
        <w:rPr>
          <w:rFonts w:ascii="TH SarabunPSK" w:hAnsi="TH SarabunPSK" w:cs="TH SarabunPSK"/>
          <w:sz w:val="32"/>
          <w:szCs w:val="32"/>
          <w:cs/>
        </w:rPr>
        <w:t>กรณีเจ้าของ</w:t>
      </w:r>
      <w:r w:rsidR="00E2170C" w:rsidRPr="009D56A8">
        <w:rPr>
          <w:rFonts w:ascii="TH SarabunPSK" w:hAnsi="TH SarabunPSK" w:cs="TH SarabunPSK"/>
          <w:sz w:val="32"/>
          <w:szCs w:val="32"/>
          <w:cs/>
        </w:rPr>
        <w:t>ข้อมูลส่วนบุคคล</w:t>
      </w:r>
      <w:r w:rsidR="00AF0FD8" w:rsidRPr="009D56A8">
        <w:rPr>
          <w:rFonts w:ascii="TH SarabunPSK" w:hAnsi="TH SarabunPSK" w:cs="TH SarabunPSK"/>
          <w:sz w:val="32"/>
          <w:szCs w:val="32"/>
          <w:cs/>
        </w:rPr>
        <w:t>ถอนความยินยอม ตามที่กฎหมายว่าด้วยการคุ้มครองข้อมูลส่วนบุคคลกำหนด</w:t>
      </w:r>
    </w:p>
    <w:p w14:paraId="1A65A3E3" w14:textId="2DB652A6" w:rsidR="00687F20" w:rsidRPr="009D56A8" w:rsidRDefault="00AB2AA3" w:rsidP="00DF5D0B">
      <w:pPr>
        <w:pStyle w:val="ListParagraph"/>
        <w:numPr>
          <w:ilvl w:val="2"/>
          <w:numId w:val="10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ในกรณีที่มีการประชุมหรือธุรกรรมออนไลน์ </w:t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9B0F98" w:rsidRPr="009D56A8">
        <w:rPr>
          <w:rFonts w:ascii="TH SarabunPSK" w:hAnsi="TH SarabunPSK" w:cs="TH SarabunPSK"/>
          <w:sz w:val="32"/>
          <w:szCs w:val="32"/>
          <w:cs/>
        </w:rPr>
        <w:t>ำ</w:t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 xml:space="preserve">หนดให้มีการจัดเก็บรักษาข้อมูลจราจรทางคอมพิวเตอร์ไว้ไม่น้อยกว่า </w:t>
      </w:r>
      <w:r w:rsidR="00261669">
        <w:rPr>
          <w:rFonts w:ascii="TH SarabunPSK" w:hAnsi="TH SarabunPSK" w:cs="TH SarabunPSK"/>
          <w:sz w:val="32"/>
          <w:szCs w:val="32"/>
          <w:cs/>
        </w:rPr>
        <w:t>90</w:t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 xml:space="preserve"> วัน นับแต่วันที่ข้อมูลเข้าสู่ระบบคอมพิวเตอร์ โดยจัดเก็บรักษาข้อมูลของผู้ใช้บริการเท่าที่จ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>เป็นเพื่อให้สามารถระบุตัวผู้ใช้บริการนับแต่เริ่มใช้บริการให้สอดคล้องตามกฎหมายว่าด้วยการกระท</w:t>
      </w:r>
      <w:r w:rsidR="009B0F98" w:rsidRPr="009D56A8">
        <w:rPr>
          <w:rFonts w:ascii="TH SarabunPSK" w:hAnsi="TH SarabunPSK" w:cs="TH SarabunPSK"/>
          <w:sz w:val="32"/>
          <w:szCs w:val="32"/>
          <w:cs/>
        </w:rPr>
        <w:t>ำ</w:t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>ความผิดทางคอมพิวเตอร์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และใน</w:t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>การจัดเก็บรักษาข้อมูลจราจรทางคอมพิวเตอร์ให้สอดคล้องตามกฎหมายว่าด้วยการกระท</w:t>
      </w:r>
      <w:r w:rsidR="009B0F98" w:rsidRPr="009D56A8">
        <w:rPr>
          <w:rFonts w:ascii="TH SarabunPSK" w:hAnsi="TH SarabunPSK" w:cs="TH SarabunPSK"/>
          <w:sz w:val="32"/>
          <w:szCs w:val="32"/>
          <w:cs/>
        </w:rPr>
        <w:t>ำ</w:t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>ความผิดทางคอมพิวเตอร์ ผู้ให้บริการจะต้องใช้วิธีการที่มั่นคงปลอดภัยอย่างน้อย ดังนี้</w:t>
      </w:r>
    </w:p>
    <w:p w14:paraId="484CF65C" w14:textId="77777777" w:rsidR="00687F20" w:rsidRPr="009D56A8" w:rsidRDefault="00687F20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เก็บลงในสื่อที่รักษาความครบถ้วนถูกต้องแท้จริง (</w:t>
      </w:r>
      <w:r w:rsidRPr="009D56A8">
        <w:rPr>
          <w:rFonts w:ascii="TH SarabunPSK" w:hAnsi="TH SarabunPSK" w:cs="TH SarabunPSK"/>
          <w:sz w:val="32"/>
          <w:szCs w:val="32"/>
        </w:rPr>
        <w:t xml:space="preserve">Integrity) </w:t>
      </w:r>
      <w:r w:rsidRPr="009D56A8">
        <w:rPr>
          <w:rFonts w:ascii="TH SarabunPSK" w:hAnsi="TH SarabunPSK" w:cs="TH SarabunPSK"/>
          <w:sz w:val="32"/>
          <w:szCs w:val="32"/>
          <w:cs/>
        </w:rPr>
        <w:t>และระบุตัวตน (</w:t>
      </w:r>
      <w:r w:rsidRPr="009D56A8">
        <w:rPr>
          <w:rFonts w:ascii="TH SarabunPSK" w:hAnsi="TH SarabunPSK" w:cs="TH SarabunPSK"/>
          <w:sz w:val="32"/>
          <w:szCs w:val="32"/>
        </w:rPr>
        <w:t xml:space="preserve">Identification) </w:t>
      </w:r>
      <w:r w:rsidR="007B692E" w:rsidRPr="009D56A8">
        <w:rPr>
          <w:rFonts w:ascii="TH SarabunPSK" w:hAnsi="TH SarabunPSK" w:cs="TH SarabunPSK"/>
          <w:sz w:val="32"/>
          <w:szCs w:val="32"/>
          <w:cs/>
        </w:rPr>
        <w:br/>
      </w:r>
      <w:r w:rsidRPr="009D56A8">
        <w:rPr>
          <w:rFonts w:ascii="TH SarabunPSK" w:hAnsi="TH SarabunPSK" w:cs="TH SarabunPSK"/>
          <w:sz w:val="32"/>
          <w:szCs w:val="32"/>
          <w:cs/>
        </w:rPr>
        <w:t>ที่เข้าถึงสื่อได้</w:t>
      </w:r>
    </w:p>
    <w:p w14:paraId="4B93F86B" w14:textId="77777777" w:rsidR="00687F20" w:rsidRPr="009D56A8" w:rsidRDefault="00687F20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มีการรักษาความลับของข้อมูล และก</w:t>
      </w:r>
      <w:r w:rsidR="005D179E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หนดชั้นความลับในการเข้าถึงและจัดเก็บข้อมูล เพื่อรักษาความน่าเชื่อถือของข้อมูล และไม่อนุญาตให้ผู้ดูแลระบบแก้ไขข้อมูลที่จัดเก็บไว้ได้</w:t>
      </w:r>
    </w:p>
    <w:p w14:paraId="06AE0847" w14:textId="7D4947A0" w:rsidR="00687F20" w:rsidRPr="009D56A8" w:rsidRDefault="00687F20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pacing w:val="-8"/>
          <w:sz w:val="32"/>
          <w:szCs w:val="32"/>
          <w:cs/>
        </w:rPr>
        <w:t>การจัดเก็บข้อมูลระบุรายละเอียดผู้ใช้บริการเป็นรายบุคคลได้ (</w:t>
      </w:r>
      <w:r w:rsidRPr="009D56A8">
        <w:rPr>
          <w:rFonts w:ascii="TH SarabunPSK" w:hAnsi="TH SarabunPSK" w:cs="TH SarabunPSK"/>
          <w:spacing w:val="-8"/>
          <w:sz w:val="32"/>
          <w:szCs w:val="32"/>
        </w:rPr>
        <w:t>Identification and Authentication)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9D56A8">
        <w:rPr>
          <w:rFonts w:ascii="TH SarabunPSK" w:hAnsi="TH SarabunPSK" w:cs="TH SarabunPSK"/>
          <w:sz w:val="32"/>
          <w:szCs w:val="32"/>
        </w:rPr>
        <w:t xml:space="preserve">Proxy Server NAT </w:t>
      </w:r>
      <w:r w:rsidR="00F40B2B" w:rsidRPr="009D56A8">
        <w:rPr>
          <w:rFonts w:ascii="TH SarabunPSK" w:hAnsi="TH SarabunPSK" w:cs="TH SarabunPSK" w:hint="cs"/>
          <w:sz w:val="32"/>
          <w:szCs w:val="32"/>
          <w:cs/>
        </w:rPr>
        <w:t>และอื่น ๆ</w:t>
      </w:r>
      <w:r w:rsidR="00F40B2B" w:rsidRPr="009D56A8">
        <w:rPr>
          <w:rFonts w:ascii="TH SarabunPSK" w:hAnsi="TH SarabunPSK" w:cs="TH SarabunPSK"/>
          <w:sz w:val="32"/>
          <w:szCs w:val="32"/>
        </w:rPr>
        <w:t xml:space="preserve"> </w:t>
      </w:r>
    </w:p>
    <w:p w14:paraId="656FBB12" w14:textId="77777777" w:rsidR="00C41860" w:rsidRPr="009D56A8" w:rsidRDefault="00C41860">
      <w:pPr>
        <w:rPr>
          <w:rFonts w:ascii="TH SarabunPSK" w:hAnsi="TH SarabunPSK" w:cs="TH SarabunPSK"/>
          <w:sz w:val="32"/>
          <w:szCs w:val="32"/>
          <w:cs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D803261" w14:textId="0A68954F" w:rsidR="00FB7CF6" w:rsidRPr="009D56A8" w:rsidRDefault="00C41860" w:rsidP="00C41860">
      <w:pPr>
        <w:pStyle w:val="ListParagraph"/>
        <w:numPr>
          <w:ilvl w:val="2"/>
          <w:numId w:val="10"/>
        </w:numPr>
        <w:spacing w:before="240"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lastRenderedPageBreak/>
        <w:drawing>
          <wp:anchor distT="0" distB="0" distL="114300" distR="114300" simplePos="0" relativeHeight="251658249" behindDoc="0" locked="0" layoutInCell="1" allowOverlap="1" wp14:anchorId="69349D29" wp14:editId="2F173FA8">
            <wp:simplePos x="0" y="0"/>
            <wp:positionH relativeFrom="margin">
              <wp:align>left</wp:align>
            </wp:positionH>
            <wp:positionV relativeFrom="paragraph">
              <wp:posOffset>12149</wp:posOffset>
            </wp:positionV>
            <wp:extent cx="6004560" cy="1793875"/>
            <wp:effectExtent l="0" t="0" r="0" b="0"/>
            <wp:wrapTopAndBottom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0" b="8170"/>
                    <a:stretch/>
                  </pic:blipFill>
                  <pic:spPr bwMode="auto">
                    <a:xfrm>
                      <a:off x="0" y="0"/>
                      <a:ext cx="6004560" cy="179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9B0F98" w:rsidRPr="009D56A8">
        <w:rPr>
          <w:rFonts w:ascii="TH SarabunPSK" w:hAnsi="TH SarabunPSK" w:cs="TH SarabunPSK"/>
          <w:sz w:val="32"/>
          <w:szCs w:val="32"/>
          <w:cs/>
        </w:rPr>
        <w:t>ำ</w:t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>หนดให้มีมาตรการรักษาความปลอดภัยในการจัดเก็บข้อมูล รวมทั้งกรณีที่มีการเคลื่อนย้ายอุปกรณ์ที่จัดเก็บข้อมูล เพื่อป้องกันมิให้มีการเข้าถึงโดยมิได้รับอนุญาต หรือลักลอบน</w:t>
      </w:r>
      <w:r w:rsidR="007B692E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>ข้อมูลไปใช้</w:t>
      </w:r>
      <w:r w:rsidR="007B0C6B" w:rsidRPr="009D56A8">
        <w:rPr>
          <w:rFonts w:ascii="TH SarabunPSK" w:hAnsi="TH SarabunPSK" w:cs="TH SarabunPSK"/>
          <w:sz w:val="32"/>
          <w:szCs w:val="32"/>
          <w:cs/>
        </w:rPr>
        <w:br/>
      </w:r>
      <w:r w:rsidR="00687F20" w:rsidRPr="009D56A8">
        <w:rPr>
          <w:rFonts w:ascii="TH SarabunPSK" w:hAnsi="TH SarabunPSK" w:cs="TH SarabunPSK"/>
          <w:sz w:val="32"/>
          <w:szCs w:val="32"/>
          <w:cs/>
        </w:rPr>
        <w:t>ที่ก่อให้เกิดความเสียหายต่อหน่วยงาน</w:t>
      </w:r>
    </w:p>
    <w:p w14:paraId="1A19A1FC" w14:textId="5CC4383E" w:rsidR="00FB7CF6" w:rsidRPr="009D56A8" w:rsidRDefault="00687F20" w:rsidP="00DF5D0B">
      <w:pPr>
        <w:pStyle w:val="ListParagraph"/>
        <w:numPr>
          <w:ilvl w:val="2"/>
          <w:numId w:val="10"/>
        </w:numPr>
        <w:spacing w:after="0" w:line="240" w:lineRule="auto"/>
        <w:ind w:left="993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9B0F98" w:rsidRPr="009D56A8">
        <w:rPr>
          <w:rFonts w:ascii="TH SarabunPSK" w:hAnsi="TH SarabunPSK" w:cs="TH SarabunPSK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หนดมาตรการรักษาความปลอดภัยของข้อมูลที่จัดเก็บถาวร เพื่อป้องกันข้อมูลไม่ให้มีการลบ ปรับปรุง แก้ไขได้ รวมทั้งป้องกันมิให้ข้อมูลที่จัดเก็บถาวรรั่วไหลไปยังบุคคลที่ไม่ได้รับอนุญาต</w:t>
      </w:r>
    </w:p>
    <w:p w14:paraId="646805DB" w14:textId="1F2E1C14" w:rsidR="00FB7CF6" w:rsidRPr="009D56A8" w:rsidRDefault="00687F20" w:rsidP="00DF5D0B">
      <w:pPr>
        <w:pStyle w:val="ListParagraph"/>
        <w:numPr>
          <w:ilvl w:val="2"/>
          <w:numId w:val="10"/>
        </w:numPr>
        <w:spacing w:after="0" w:line="240" w:lineRule="auto"/>
        <w:ind w:left="993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9B0F98" w:rsidRPr="009D56A8">
        <w:rPr>
          <w:rFonts w:ascii="TH SarabunPSK" w:hAnsi="TH SarabunPSK" w:cs="TH SarabunPSK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มีมาตรการรักษาความปลอดภัยของการถ่ายโอนข้อมูลกับหน่วยงานภายนอกที่ผ่านช่องทางการสื่อสารทุกชนิด โดยต้องสอดคล้องตามนโยบายความมั่นคงปลอดภัยสารสนเทศ</w:t>
      </w:r>
    </w:p>
    <w:p w14:paraId="05B57D13" w14:textId="77777777" w:rsidR="00FB7CF6" w:rsidRPr="009D56A8" w:rsidRDefault="00687F20" w:rsidP="00637FD5">
      <w:pPr>
        <w:pStyle w:val="ListParagraph"/>
        <w:spacing w:after="0" w:line="240" w:lineRule="auto"/>
        <w:ind w:left="993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ห้ามมิให้จัดเก็บข้อมูลส่วนตัวหรือข้อมูลที่ไม่เกี่ยวข้องกับการด</w:t>
      </w:r>
      <w:r w:rsidR="009B0F98" w:rsidRPr="009D56A8">
        <w:rPr>
          <w:rFonts w:ascii="TH SarabunPSK" w:hAnsi="TH SarabunPSK" w:cs="TH SarabunPSK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เนินงานของหน่วยงาน ส</w:t>
      </w:r>
      <w:r w:rsidR="007B692E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หรับการจัดเก็บข้อมูลถาวรบนเครื่องแม่ข่ายที่หน่วยงานจัดสรรไว้</w:t>
      </w:r>
    </w:p>
    <w:p w14:paraId="1E8C0591" w14:textId="29323B66" w:rsidR="00687F20" w:rsidRPr="009D56A8" w:rsidRDefault="00687F20" w:rsidP="00DF5D0B">
      <w:pPr>
        <w:pStyle w:val="ListParagraph"/>
        <w:numPr>
          <w:ilvl w:val="2"/>
          <w:numId w:val="10"/>
        </w:numPr>
        <w:spacing w:after="0" w:line="240" w:lineRule="auto"/>
        <w:ind w:left="993" w:hanging="42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9B0F98" w:rsidRPr="009D56A8">
        <w:rPr>
          <w:rFonts w:ascii="TH SarabunPSK" w:hAnsi="TH SarabunPSK" w:cs="TH SarabunPSK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หนดให้มีการทบทวนเกี่ยวกับช่วงระยะเวลาการจัดเก็บข้อมูล มาตรการ และวิธีปฏิบัติที่เกี่ยวข้องกับการจัดเก็บข้อมูลถาวร อย่างน้อยปีละ </w:t>
      </w:r>
      <w:r w:rsidR="00261669">
        <w:rPr>
          <w:rFonts w:ascii="TH SarabunPSK" w:hAnsi="TH SarabunPSK" w:cs="TH SarabunPSK"/>
          <w:sz w:val="32"/>
          <w:szCs w:val="32"/>
          <w:cs/>
        </w:rPr>
        <w:t>1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sdt>
      <w:sdtPr>
        <w:rPr>
          <w:rFonts w:ascii="TH SarabunPSK" w:hAnsi="TH SarabunPSK" w:cs="TH SarabunPSK"/>
          <w:color w:val="FF0000"/>
          <w:sz w:val="32"/>
          <w:szCs w:val="32"/>
          <w:cs/>
        </w:rPr>
        <w:id w:val="696738932"/>
        <w:placeholder>
          <w:docPart w:val="070C803A420140EFB669E45F405FCB1E"/>
        </w:placeholder>
        <w:text/>
      </w:sdtPr>
      <w:sdtContent>
        <w:p w14:paraId="2E3675F1" w14:textId="77777777" w:rsidR="007170F4" w:rsidRPr="009D56A8" w:rsidRDefault="007170F4" w:rsidP="00DF5D0B">
          <w:pPr>
            <w:pStyle w:val="ListParagraph"/>
            <w:numPr>
              <w:ilvl w:val="2"/>
              <w:numId w:val="10"/>
            </w:numPr>
            <w:spacing w:after="0" w:line="240" w:lineRule="auto"/>
            <w:ind w:left="992" w:hanging="425"/>
            <w:contextualSpacing w:val="0"/>
            <w:jc w:val="thaiDistribute"/>
          </w:pPr>
          <w:r w:rsidRPr="009D56A8">
            <w:rPr>
              <w:rFonts w:ascii="TH SarabunPSK" w:hAnsi="TH SarabunPSK" w:cs="TH SarabunPSK"/>
              <w:color w:val="FF0000"/>
              <w:sz w:val="32"/>
              <w:szCs w:val="32"/>
              <w:cs/>
            </w:rPr>
            <w:t>ข้อปฏิบัติอื่น ๆ ตามที่หน่วยงานกำหนดเพิ่มเติม</w:t>
          </w:r>
        </w:p>
      </w:sdtContent>
    </w:sdt>
    <w:p w14:paraId="022904EF" w14:textId="01B96F64" w:rsidR="00F70821" w:rsidRPr="009D56A8" w:rsidRDefault="00F70821" w:rsidP="007170F4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3681"/>
        <w:gridCol w:w="992"/>
        <w:gridCol w:w="1134"/>
        <w:gridCol w:w="851"/>
        <w:gridCol w:w="850"/>
        <w:gridCol w:w="851"/>
        <w:gridCol w:w="1275"/>
      </w:tblGrid>
      <w:tr w:rsidR="0049701C" w:rsidRPr="009D56A8" w14:paraId="59F37A5E" w14:textId="77777777" w:rsidTr="0049701C">
        <w:tc>
          <w:tcPr>
            <w:tcW w:w="3681" w:type="dxa"/>
            <w:vMerge w:val="restart"/>
          </w:tcPr>
          <w:p w14:paraId="7CBE3FF9" w14:textId="77777777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5953" w:type="dxa"/>
            <w:gridSpan w:val="6"/>
          </w:tcPr>
          <w:p w14:paraId="29A92B6B" w14:textId="208B82D5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ผู้มีส่วนได้ส่วนเสีย</w:t>
            </w:r>
          </w:p>
        </w:tc>
      </w:tr>
      <w:tr w:rsidR="0049701C" w:rsidRPr="009D56A8" w14:paraId="2F04188A" w14:textId="77777777" w:rsidTr="0049701C">
        <w:tc>
          <w:tcPr>
            <w:tcW w:w="3681" w:type="dxa"/>
            <w:vMerge/>
          </w:tcPr>
          <w:p w14:paraId="6CAA4176" w14:textId="77777777" w:rsidR="0049701C" w:rsidRPr="009D56A8" w:rsidRDefault="0049701C" w:rsidP="00CA3D5A">
            <w:pPr>
              <w:spacing w:line="280" w:lineRule="exact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5A9E397C" w14:textId="77777777" w:rsidR="0049701C" w:rsidRPr="009D56A8" w:rsidRDefault="0049701C" w:rsidP="00CA3D5A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เจ้าของข้อมูล</w:t>
            </w:r>
          </w:p>
        </w:tc>
        <w:tc>
          <w:tcPr>
            <w:tcW w:w="1134" w:type="dxa"/>
          </w:tcPr>
          <w:p w14:paraId="0310405D" w14:textId="035DBFA5" w:rsidR="0049701C" w:rsidRPr="009D56A8" w:rsidRDefault="0049701C" w:rsidP="00CA3D5A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ผู้ดูแลระบบสารสนเทศ</w:t>
            </w:r>
          </w:p>
        </w:tc>
        <w:tc>
          <w:tcPr>
            <w:tcW w:w="851" w:type="dxa"/>
          </w:tcPr>
          <w:p w14:paraId="2181DBFF" w14:textId="77777777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  <w:cs/>
              </w:rPr>
              <w:t>ผู้สร้างข้อมูล</w:t>
            </w:r>
          </w:p>
        </w:tc>
        <w:tc>
          <w:tcPr>
            <w:tcW w:w="850" w:type="dxa"/>
          </w:tcPr>
          <w:p w14:paraId="0DE17F90" w14:textId="77777777" w:rsidR="0049701C" w:rsidRPr="009D56A8" w:rsidRDefault="0049701C" w:rsidP="00CA3D5A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 xml:space="preserve">ผู้ใช้ข้อมูล </w:t>
            </w:r>
          </w:p>
        </w:tc>
        <w:tc>
          <w:tcPr>
            <w:tcW w:w="851" w:type="dxa"/>
          </w:tcPr>
          <w:p w14:paraId="02982579" w14:textId="4F51176A" w:rsidR="0049701C" w:rsidRPr="009D56A8" w:rsidRDefault="0049701C" w:rsidP="00CA3D5A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บริกรข้อมูล</w:t>
            </w:r>
          </w:p>
        </w:tc>
        <w:tc>
          <w:tcPr>
            <w:tcW w:w="1275" w:type="dxa"/>
          </w:tcPr>
          <w:p w14:paraId="1EE76B17" w14:textId="0CFAA646" w:rsidR="0049701C" w:rsidRPr="009D56A8" w:rsidRDefault="0049701C" w:rsidP="00CA3D5A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ทีมบริหารจัดการข้อมูล</w:t>
            </w:r>
          </w:p>
        </w:tc>
      </w:tr>
      <w:tr w:rsidR="0049701C" w:rsidRPr="009D56A8" w14:paraId="175FD487" w14:textId="77777777" w:rsidTr="0049701C">
        <w:tc>
          <w:tcPr>
            <w:tcW w:w="3681" w:type="dxa"/>
          </w:tcPr>
          <w:p w14:paraId="4B2E2F0A" w14:textId="77777777" w:rsidR="0049701C" w:rsidRPr="009D56A8" w:rsidRDefault="0049701C" w:rsidP="00CA3D5A">
            <w:pPr>
              <w:pStyle w:val="Default"/>
              <w:spacing w:line="280" w:lineRule="exact"/>
              <w:jc w:val="thaiDistribute"/>
              <w:rPr>
                <w:sz w:val="28"/>
                <w:szCs w:val="28"/>
              </w:rPr>
            </w:pPr>
            <w:r w:rsidRPr="009D56A8">
              <w:rPr>
                <w:sz w:val="28"/>
                <w:szCs w:val="28"/>
                <w:cs/>
              </w:rPr>
              <w:t xml:space="preserve">กำหนดระยะเวลาในการจัดเก็บข้อมูล </w:t>
            </w:r>
          </w:p>
        </w:tc>
        <w:tc>
          <w:tcPr>
            <w:tcW w:w="992" w:type="dxa"/>
          </w:tcPr>
          <w:p w14:paraId="45CF625B" w14:textId="0F426309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3FFD2117" w14:textId="62088476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851" w:type="dxa"/>
          </w:tcPr>
          <w:p w14:paraId="6CEB35A3" w14:textId="3F110F5B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850" w:type="dxa"/>
          </w:tcPr>
          <w:p w14:paraId="16759698" w14:textId="65215B89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851" w:type="dxa"/>
          </w:tcPr>
          <w:p w14:paraId="00504687" w14:textId="26A2BEAD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275" w:type="dxa"/>
          </w:tcPr>
          <w:p w14:paraId="381EF9BF" w14:textId="7939316B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49701C" w:rsidRPr="009D56A8" w14:paraId="71335738" w14:textId="77777777" w:rsidTr="0049701C">
        <w:tc>
          <w:tcPr>
            <w:tcW w:w="3681" w:type="dxa"/>
          </w:tcPr>
          <w:p w14:paraId="100858CD" w14:textId="70FF2DCC" w:rsidR="0049701C" w:rsidRPr="009D56A8" w:rsidRDefault="0049701C" w:rsidP="00CA3D5A">
            <w:pPr>
              <w:pStyle w:val="Default"/>
              <w:spacing w:line="280" w:lineRule="exact"/>
              <w:rPr>
                <w:spacing w:val="-8"/>
                <w:sz w:val="28"/>
                <w:szCs w:val="28"/>
                <w:cs/>
              </w:rPr>
            </w:pPr>
            <w:r w:rsidRPr="009D56A8">
              <w:rPr>
                <w:spacing w:val="-8"/>
                <w:sz w:val="28"/>
                <w:szCs w:val="28"/>
                <w:cs/>
              </w:rPr>
              <w:t>ย้ายข้อมูลที่มีการจัดเก็บเกินระยะเวลาที่กำหนด</w:t>
            </w:r>
          </w:p>
        </w:tc>
        <w:tc>
          <w:tcPr>
            <w:tcW w:w="992" w:type="dxa"/>
          </w:tcPr>
          <w:p w14:paraId="2B4357BD" w14:textId="627D1B80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134" w:type="dxa"/>
          </w:tcPr>
          <w:p w14:paraId="5189A807" w14:textId="40F99F38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851" w:type="dxa"/>
          </w:tcPr>
          <w:p w14:paraId="2900017E" w14:textId="7494F036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850" w:type="dxa"/>
          </w:tcPr>
          <w:p w14:paraId="0045F64D" w14:textId="10D04B58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851" w:type="dxa"/>
          </w:tcPr>
          <w:p w14:paraId="181FD4F9" w14:textId="4C79B48F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275" w:type="dxa"/>
          </w:tcPr>
          <w:p w14:paraId="17068BF1" w14:textId="38FDF48C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49701C" w:rsidRPr="009D56A8" w14:paraId="0F77500F" w14:textId="77777777" w:rsidTr="0049701C">
        <w:tc>
          <w:tcPr>
            <w:tcW w:w="3681" w:type="dxa"/>
          </w:tcPr>
          <w:p w14:paraId="4A3CFF33" w14:textId="385FDD44" w:rsidR="0049701C" w:rsidRPr="009D56A8" w:rsidRDefault="0049701C" w:rsidP="00F75ADC">
            <w:pPr>
              <w:pStyle w:val="Default"/>
              <w:spacing w:line="280" w:lineRule="exact"/>
              <w:rPr>
                <w:sz w:val="28"/>
                <w:szCs w:val="28"/>
                <w:cs/>
              </w:rPr>
            </w:pPr>
            <w:r w:rsidRPr="009D56A8">
              <w:rPr>
                <w:sz w:val="28"/>
                <w:szCs w:val="28"/>
                <w:cs/>
              </w:rPr>
              <w:t>จัดทำคำอธิบายชุดข้อมูลดิจิทัลและปรับปรุงให้เป็นปัจจุบัน</w:t>
            </w:r>
          </w:p>
        </w:tc>
        <w:tc>
          <w:tcPr>
            <w:tcW w:w="992" w:type="dxa"/>
          </w:tcPr>
          <w:p w14:paraId="211713BB" w14:textId="073CAA93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0D5CBC5C" w14:textId="0A37A48A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851" w:type="dxa"/>
          </w:tcPr>
          <w:p w14:paraId="39B2DD94" w14:textId="59CD3527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850" w:type="dxa"/>
          </w:tcPr>
          <w:p w14:paraId="1DEB4D89" w14:textId="307CFB53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851" w:type="dxa"/>
          </w:tcPr>
          <w:p w14:paraId="06B39D77" w14:textId="728B9826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275" w:type="dxa"/>
          </w:tcPr>
          <w:p w14:paraId="670A4148" w14:textId="6D63A147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49701C" w:rsidRPr="009D56A8" w14:paraId="3451ED8A" w14:textId="77777777" w:rsidTr="0049701C">
        <w:tc>
          <w:tcPr>
            <w:tcW w:w="3681" w:type="dxa"/>
          </w:tcPr>
          <w:p w14:paraId="5269051A" w14:textId="77777777" w:rsidR="0049701C" w:rsidRPr="009D56A8" w:rsidRDefault="0049701C" w:rsidP="00E35CFE">
            <w:pPr>
              <w:pStyle w:val="Default"/>
              <w:spacing w:line="280" w:lineRule="exact"/>
              <w:rPr>
                <w:spacing w:val="-6"/>
                <w:sz w:val="28"/>
                <w:szCs w:val="28"/>
              </w:rPr>
            </w:pPr>
            <w:r w:rsidRPr="009D56A8">
              <w:rPr>
                <w:spacing w:val="-6"/>
                <w:sz w:val="28"/>
                <w:szCs w:val="28"/>
                <w:cs/>
              </w:rPr>
              <w:t>จัดเก็บข้อมูลตามการจัดชั้นความลับของหน่วยงาน</w:t>
            </w:r>
          </w:p>
        </w:tc>
        <w:tc>
          <w:tcPr>
            <w:tcW w:w="992" w:type="dxa"/>
          </w:tcPr>
          <w:p w14:paraId="21F589EB" w14:textId="505DBD4F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63B8BD2F" w14:textId="62905AC5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851" w:type="dxa"/>
          </w:tcPr>
          <w:p w14:paraId="413E927C" w14:textId="6D19E349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850" w:type="dxa"/>
          </w:tcPr>
          <w:p w14:paraId="188673CB" w14:textId="3F9A25A0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851" w:type="dxa"/>
          </w:tcPr>
          <w:p w14:paraId="7C75F468" w14:textId="40530245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275" w:type="dxa"/>
          </w:tcPr>
          <w:p w14:paraId="7914F6ED" w14:textId="11E95623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49701C" w:rsidRPr="009D56A8" w14:paraId="35A23451" w14:textId="77777777" w:rsidTr="0049701C">
        <w:tc>
          <w:tcPr>
            <w:tcW w:w="3681" w:type="dxa"/>
          </w:tcPr>
          <w:p w14:paraId="7DBE6172" w14:textId="77777777" w:rsidR="0049701C" w:rsidRPr="009D56A8" w:rsidRDefault="0049701C" w:rsidP="00CA3D5A">
            <w:pPr>
              <w:pStyle w:val="Default"/>
              <w:spacing w:line="280" w:lineRule="exact"/>
              <w:jc w:val="thaiDistribute"/>
              <w:rPr>
                <w:sz w:val="28"/>
                <w:szCs w:val="28"/>
              </w:rPr>
            </w:pPr>
            <w:r w:rsidRPr="009D56A8">
              <w:rPr>
                <w:sz w:val="28"/>
                <w:szCs w:val="28"/>
                <w:cs/>
              </w:rPr>
              <w:t xml:space="preserve">จัดเก็บข้อมูลส่วนบุคคลเท่าที่จำเป็น </w:t>
            </w:r>
          </w:p>
        </w:tc>
        <w:tc>
          <w:tcPr>
            <w:tcW w:w="992" w:type="dxa"/>
          </w:tcPr>
          <w:p w14:paraId="0BAD4163" w14:textId="5B019DF9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10B226E5" w14:textId="62B66E2C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R/S</w:t>
            </w:r>
          </w:p>
        </w:tc>
        <w:tc>
          <w:tcPr>
            <w:tcW w:w="851" w:type="dxa"/>
          </w:tcPr>
          <w:p w14:paraId="1D8ACDF3" w14:textId="6816371E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850" w:type="dxa"/>
          </w:tcPr>
          <w:p w14:paraId="710BA3F0" w14:textId="54CDEB6C" w:rsidR="0049701C" w:rsidRPr="009D56A8" w:rsidRDefault="00190C3F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851" w:type="dxa"/>
          </w:tcPr>
          <w:p w14:paraId="0DE339BE" w14:textId="5F033F15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275" w:type="dxa"/>
          </w:tcPr>
          <w:p w14:paraId="669D2506" w14:textId="1A97F2CE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49701C" w:rsidRPr="009D56A8" w14:paraId="03907670" w14:textId="77777777" w:rsidTr="0049701C">
        <w:tc>
          <w:tcPr>
            <w:tcW w:w="3681" w:type="dxa"/>
          </w:tcPr>
          <w:p w14:paraId="2ABDD8CD" w14:textId="02918BB5" w:rsidR="0049701C" w:rsidRPr="009D56A8" w:rsidRDefault="0049701C" w:rsidP="00CA3D5A">
            <w:pPr>
              <w:pStyle w:val="Default"/>
              <w:spacing w:line="280" w:lineRule="exact"/>
              <w:jc w:val="thaiDistribute"/>
              <w:rPr>
                <w:sz w:val="28"/>
                <w:szCs w:val="28"/>
              </w:rPr>
            </w:pPr>
            <w:r w:rsidRPr="009D56A8">
              <w:rPr>
                <w:sz w:val="28"/>
                <w:szCs w:val="28"/>
                <w:cs/>
              </w:rPr>
              <w:t>ยกเลิกการจัดเก็บข้อมูล</w:t>
            </w:r>
            <w:r w:rsidRPr="009D56A8">
              <w:rPr>
                <w:rFonts w:hint="cs"/>
                <w:sz w:val="28"/>
                <w:szCs w:val="28"/>
                <w:cs/>
              </w:rPr>
              <w:t>ส่วนบุคคล</w:t>
            </w:r>
            <w:r w:rsidRPr="009D56A8">
              <w:rPr>
                <w:sz w:val="28"/>
                <w:szCs w:val="28"/>
                <w:cs/>
              </w:rPr>
              <w:t xml:space="preserve">กรณีเจ้าของข้อมูลส่วนบุคคลถอนความยินยอม </w:t>
            </w:r>
          </w:p>
        </w:tc>
        <w:tc>
          <w:tcPr>
            <w:tcW w:w="992" w:type="dxa"/>
          </w:tcPr>
          <w:p w14:paraId="5032EDFD" w14:textId="2F1348E9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4CE0E19E" w14:textId="178E8EA7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851" w:type="dxa"/>
          </w:tcPr>
          <w:p w14:paraId="6A3C5B03" w14:textId="32A819B3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850" w:type="dxa"/>
          </w:tcPr>
          <w:p w14:paraId="287C8285" w14:textId="0DE37F2E" w:rsidR="0049701C" w:rsidRPr="009D56A8" w:rsidRDefault="00190C3F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851" w:type="dxa"/>
          </w:tcPr>
          <w:p w14:paraId="4783C15E" w14:textId="61D5873C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275" w:type="dxa"/>
          </w:tcPr>
          <w:p w14:paraId="4BA7E888" w14:textId="57B1F704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  <w:tr w:rsidR="0049701C" w:rsidRPr="009D56A8" w14:paraId="5052E0B9" w14:textId="77777777" w:rsidTr="0049701C">
        <w:tc>
          <w:tcPr>
            <w:tcW w:w="3681" w:type="dxa"/>
          </w:tcPr>
          <w:p w14:paraId="581C4FAC" w14:textId="77777777" w:rsidR="0049701C" w:rsidRPr="009D56A8" w:rsidRDefault="0049701C" w:rsidP="00CA3D5A">
            <w:pPr>
              <w:pStyle w:val="Default"/>
              <w:spacing w:line="280" w:lineRule="exact"/>
              <w:jc w:val="thaiDistribute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จัดเก็บรักษาข้อมูลจราจรทางคอมพิวเตอร์</w:t>
            </w:r>
          </w:p>
        </w:tc>
        <w:tc>
          <w:tcPr>
            <w:tcW w:w="992" w:type="dxa"/>
          </w:tcPr>
          <w:p w14:paraId="51296109" w14:textId="4382BF24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134" w:type="dxa"/>
          </w:tcPr>
          <w:p w14:paraId="3B7C7128" w14:textId="43CCCE98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851" w:type="dxa"/>
          </w:tcPr>
          <w:p w14:paraId="300DF209" w14:textId="09EB908A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850" w:type="dxa"/>
          </w:tcPr>
          <w:p w14:paraId="220B0954" w14:textId="2D14A40C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851" w:type="dxa"/>
          </w:tcPr>
          <w:p w14:paraId="5DC6FEB2" w14:textId="0BE636C1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275" w:type="dxa"/>
          </w:tcPr>
          <w:p w14:paraId="1C71AEFD" w14:textId="772437EF" w:rsidR="0049701C" w:rsidRPr="009D56A8" w:rsidRDefault="0049701C" w:rsidP="00CA3D5A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</w:tbl>
    <w:p w14:paraId="54A9E65B" w14:textId="397F08FE" w:rsidR="005245B8" w:rsidRPr="009D56A8" w:rsidRDefault="006B28E9" w:rsidP="00EC3ED2">
      <w:pPr>
        <w:pStyle w:val="Caption"/>
        <w:spacing w:before="120" w:after="0"/>
        <w:ind w:left="1134"/>
        <w:jc w:val="center"/>
        <w:rPr>
          <w:rFonts w:ascii="TH SarabunPSK" w:hAnsi="TH SarabunPSK" w:cs="TH SarabunPSK"/>
          <w:b/>
          <w:bCs/>
          <w:color w:val="595959" w:themeColor="text1" w:themeTint="A6"/>
          <w:sz w:val="32"/>
          <w:szCs w:val="32"/>
        </w:rPr>
      </w:pPr>
      <w:r w:rsidRPr="006B28E9">
        <w:rPr>
          <w:rFonts w:ascii="TH SarabunPSK" w:hAnsi="TH SarabunPSK" w:cs="TH SarabunPSK" w:hint="cs"/>
          <w:sz w:val="32"/>
          <w:szCs w:val="32"/>
          <w:cs/>
        </w:rPr>
        <w:t xml:space="preserve">ตารางที่:  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begin"/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 xml:space="preserve">SEQ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>ตารางที่: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>_ \* ARABIC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separate"/>
      </w:r>
      <w:r w:rsidR="006978B8">
        <w:rPr>
          <w:rFonts w:ascii="TH SarabunPSK" w:hAnsi="TH SarabunPSK" w:cs="TH SarabunPSK"/>
          <w:noProof/>
          <w:color w:val="595959" w:themeColor="text1" w:themeTint="A6"/>
          <w:sz w:val="32"/>
          <w:szCs w:val="32"/>
          <w:cs/>
        </w:rPr>
        <w:t>2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end"/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 xml:space="preserve"> </w:t>
      </w:r>
      <w:r w:rsidR="00EC3ED2" w:rsidRPr="009D56A8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>ตัวอย่าง</w:t>
      </w:r>
      <w:r w:rsidR="00124B6F" w:rsidRPr="009D56A8">
        <w:rPr>
          <w:rFonts w:ascii="TH SarabunPSK" w:hAnsi="TH SarabunPSK" w:cs="TH SarabunPSK"/>
          <w:color w:val="595959" w:themeColor="text1" w:themeTint="A6"/>
          <w:sz w:val="32"/>
          <w:szCs w:val="32"/>
          <w:cs/>
        </w:rPr>
        <w:t>ผู้มีส่วนได้ส่วนเสียในการจัดเก็บข้อมูล</w:t>
      </w:r>
    </w:p>
    <w:p w14:paraId="5DB27A63" w14:textId="3D7FDC09" w:rsidR="002652A4" w:rsidRPr="009D56A8" w:rsidRDefault="002652A4" w:rsidP="00EC3ED2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</w:rPr>
      </w:pP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  <w:cs/>
        </w:rPr>
        <w:t>หมายเหตุ</w:t>
      </w: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</w:rPr>
        <w:t xml:space="preserve">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 xml:space="preserve">R = Responsible  A = Accountable  S = Supportive  C = Consulted  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 xml:space="preserve">และ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>I = Informed</w:t>
      </w:r>
    </w:p>
    <w:p w14:paraId="5719F09C" w14:textId="77777777" w:rsidR="00C24A62" w:rsidRPr="009D56A8" w:rsidRDefault="00C24A62" w:rsidP="00EC3ED2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</w:pPr>
    </w:p>
    <w:p w14:paraId="57E0BA0B" w14:textId="77777777" w:rsidR="00C41860" w:rsidRPr="009D56A8" w:rsidRDefault="00C41860">
      <w:pPr>
        <w:rPr>
          <w:rFonts w:ascii="TH SarabunPSK" w:eastAsiaTheme="majorEastAsia" w:hAnsi="TH SarabunPSK" w:cs="TH SarabunPSK"/>
          <w:b/>
          <w:bCs/>
          <w:color w:val="2F5496" w:themeColor="accent1" w:themeShade="BF"/>
          <w:sz w:val="32"/>
          <w:szCs w:val="32"/>
          <w:cs/>
        </w:rPr>
      </w:pPr>
      <w:bookmarkStart w:id="31" w:name="_Toc76822244"/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D6780A4" w14:textId="69D497C1" w:rsidR="00687F20" w:rsidRPr="009D56A8" w:rsidRDefault="00A96B65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</w:pPr>
      <w:bookmarkStart w:id="32" w:name="_Toc84236385"/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lastRenderedPageBreak/>
        <w:t>หมวด</w:t>
      </w:r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</w:t>
      </w:r>
      <w:r w:rsidR="00261669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3</w:t>
      </w:r>
      <w:r w:rsidR="0098479E"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 </w:t>
      </w:r>
      <w:r w:rsidR="00687F20"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การประมวลผลข้อมูลและการใช้ข้อมูล</w:t>
      </w:r>
      <w:bookmarkEnd w:id="31"/>
      <w:bookmarkEnd w:id="32"/>
    </w:p>
    <w:p w14:paraId="12D29423" w14:textId="77777777" w:rsidR="002A79CD" w:rsidRPr="009D56A8" w:rsidRDefault="002A79CD" w:rsidP="00CA3D5A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3389B897" w14:textId="77777777" w:rsidR="002A79CD" w:rsidRPr="009D56A8" w:rsidRDefault="002A79CD" w:rsidP="002A79CD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หนดแนวปฏิบัติในการประมวลผลข้อมูลและการใช้ข้อมูลที่มีประสิทธิภาพถูกต้อง ตรงตามวัตถุประสงค์ เพื่อให้เกิดประโยชน์สูงสุด</w:t>
      </w:r>
    </w:p>
    <w:p w14:paraId="457B4356" w14:textId="77777777" w:rsidR="002A79CD" w:rsidRPr="009D56A8" w:rsidRDefault="002A79CD" w:rsidP="002A79CD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ผู้รับผิดชอบงาน</w:t>
      </w:r>
    </w:p>
    <w:p w14:paraId="24D302DA" w14:textId="77777777" w:rsidR="002A79CD" w:rsidRPr="009D56A8" w:rsidRDefault="002A79CD" w:rsidP="00DF5D0B">
      <w:pPr>
        <w:pStyle w:val="ListParagraph"/>
        <w:numPr>
          <w:ilvl w:val="1"/>
          <w:numId w:val="22"/>
        </w:numPr>
        <w:spacing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 (</w:t>
      </w:r>
      <w:r w:rsidRPr="009D56A8">
        <w:rPr>
          <w:rFonts w:ascii="TH SarabunPSK" w:hAnsi="TH SarabunPSK" w:cs="TH SarabunPSK"/>
          <w:sz w:val="32"/>
          <w:szCs w:val="32"/>
        </w:rPr>
        <w:t>Data Owners)</w:t>
      </w:r>
    </w:p>
    <w:p w14:paraId="4E21190C" w14:textId="1F53008B" w:rsidR="002A79CD" w:rsidRPr="009D56A8" w:rsidRDefault="002A79CD" w:rsidP="00DF5D0B">
      <w:pPr>
        <w:pStyle w:val="ListParagraph"/>
        <w:numPr>
          <w:ilvl w:val="1"/>
          <w:numId w:val="22"/>
        </w:numPr>
        <w:spacing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ผู้ใช้ข้อมูล (</w:t>
      </w:r>
      <w:r w:rsidRPr="009D56A8">
        <w:rPr>
          <w:rFonts w:ascii="TH SarabunPSK" w:hAnsi="TH SarabunPSK" w:cs="TH SarabunPSK"/>
          <w:sz w:val="32"/>
          <w:szCs w:val="32"/>
        </w:rPr>
        <w:t>Data Users)</w:t>
      </w:r>
    </w:p>
    <w:p w14:paraId="66CAAF82" w14:textId="77777777" w:rsidR="002A79CD" w:rsidRPr="009D56A8" w:rsidRDefault="002A79CD" w:rsidP="00DF5D0B">
      <w:pPr>
        <w:pStyle w:val="ListParagraph"/>
        <w:numPr>
          <w:ilvl w:val="1"/>
          <w:numId w:val="22"/>
        </w:numPr>
        <w:spacing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ผู้ดูแลระบบสารสนเทศ (</w:t>
      </w:r>
      <w:r w:rsidRPr="009D56A8">
        <w:rPr>
          <w:rFonts w:ascii="TH SarabunPSK" w:hAnsi="TH SarabunPSK" w:cs="TH SarabunPSK"/>
          <w:sz w:val="32"/>
          <w:szCs w:val="32"/>
        </w:rPr>
        <w:t>System Administrators)</w:t>
      </w:r>
    </w:p>
    <w:p w14:paraId="08BBF961" w14:textId="77777777" w:rsidR="002A79CD" w:rsidRPr="009D56A8" w:rsidRDefault="002A79CD" w:rsidP="002A79CD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อ้างอิง</w:t>
      </w:r>
    </w:p>
    <w:p w14:paraId="105997B5" w14:textId="3FC911B5" w:rsidR="00ED60FA" w:rsidRPr="009D56A8" w:rsidRDefault="00ED60FA" w:rsidP="00DF5D0B">
      <w:pPr>
        <w:pStyle w:val="ListParagraph"/>
        <w:numPr>
          <w:ilvl w:val="2"/>
          <w:numId w:val="1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พระราชบัญญัติข้อมูลข่าวสารราชการ พ.ศ. </w:t>
      </w:r>
      <w:r w:rsidR="00261669">
        <w:rPr>
          <w:rFonts w:ascii="TH SarabunPSK" w:hAnsi="TH SarabunPSK" w:cs="TH SarabunPSK"/>
          <w:sz w:val="32"/>
          <w:szCs w:val="32"/>
          <w:cs/>
        </w:rPr>
        <w:t>2540</w:t>
      </w:r>
    </w:p>
    <w:p w14:paraId="4EC678F7" w14:textId="0260AC5A" w:rsidR="00D32D7D" w:rsidRPr="009D56A8" w:rsidRDefault="00D32D7D" w:rsidP="00DF5D0B">
      <w:pPr>
        <w:pStyle w:val="ListParagraph"/>
        <w:numPr>
          <w:ilvl w:val="2"/>
          <w:numId w:val="1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ประกาศคณะกรรมการธุรกรรมทางอิเล็กทรอนิกส์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เรื่อง แนวนโยบายและแนวปฏิบัติในการรักษาความมั่นคงปลอดภัยด้านสารสนเทศของหน่วยงานของรัฐ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261669">
        <w:rPr>
          <w:rFonts w:ascii="TH SarabunPSK" w:hAnsi="TH SarabunPSK" w:cs="TH SarabunPSK"/>
          <w:sz w:val="32"/>
          <w:szCs w:val="32"/>
          <w:cs/>
        </w:rPr>
        <w:t>2553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E5AA7FA" w14:textId="572CE8EB" w:rsidR="002A79CD" w:rsidRPr="009D56A8" w:rsidRDefault="002A79CD" w:rsidP="00DF5D0B">
      <w:pPr>
        <w:pStyle w:val="ListParagraph"/>
        <w:numPr>
          <w:ilvl w:val="2"/>
          <w:numId w:val="11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พระราชบัญญัติคุ้มครองข้อมูลส่วนบุคคล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</w:p>
    <w:p w14:paraId="5B056AC5" w14:textId="22902B26" w:rsidR="00A96B65" w:rsidRPr="009D56A8" w:rsidRDefault="005245B8" w:rsidP="00E13538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ข้อ</w:t>
      </w:r>
      <w:r w:rsidR="00B00F8E"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</w:t>
      </w:r>
    </w:p>
    <w:p w14:paraId="79DDF1D0" w14:textId="24A95F0B" w:rsidR="00E13538" w:rsidRPr="009D56A8" w:rsidRDefault="00E13538" w:rsidP="00DF5D0B">
      <w:pPr>
        <w:pStyle w:val="ListParagraph"/>
        <w:numPr>
          <w:ilvl w:val="2"/>
          <w:numId w:val="12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เจ้าของข้อมูลจะต้องก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หนดผู้มีสิทธิเข้าถึงเพื่อประมวลผลและใช้ข้อมูลตามชั้นความลับ</w:t>
      </w:r>
      <w:r w:rsidR="00E2170C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35DED00F" w14:textId="77777777" w:rsidR="000166FB" w:rsidRPr="009D56A8" w:rsidRDefault="000166FB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ข้อมูลเปิดเผยได้ ไม่ก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หนดสิทธิการเข้าถึงเพื่อประมวลผลและใช้งานข้อมูล</w:t>
      </w:r>
    </w:p>
    <w:p w14:paraId="5292A821" w14:textId="19CE8F63" w:rsidR="00E13538" w:rsidRPr="009D56A8" w:rsidRDefault="00E13538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ข้อมูลที่มีชั้นความลับ 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หนดให้ผู้ใช้งานที่ได้รับสิทธิ</w:t>
      </w:r>
      <w:r w:rsidR="00CF7731" w:rsidRPr="009D56A8">
        <w:rPr>
          <w:rFonts w:ascii="TH SarabunPSK" w:hAnsi="TH SarabunPSK" w:cs="TH SarabunPSK" w:hint="cs"/>
          <w:sz w:val="32"/>
          <w:szCs w:val="32"/>
          <w:cs/>
        </w:rPr>
        <w:t>เข้าถึงและใช้ข้อมูล</w:t>
      </w:r>
      <w:r w:rsidRPr="009D56A8">
        <w:rPr>
          <w:rFonts w:ascii="TH SarabunPSK" w:hAnsi="TH SarabunPSK" w:cs="TH SarabunPSK"/>
          <w:sz w:val="32"/>
          <w:szCs w:val="32"/>
          <w:cs/>
        </w:rPr>
        <w:t>ตาม</w:t>
      </w:r>
      <w:r w:rsidR="00CF7731" w:rsidRPr="009D56A8">
        <w:rPr>
          <w:rFonts w:ascii="TH SarabunPSK" w:hAnsi="TH SarabunPSK" w:cs="TH SarabunPSK" w:hint="cs"/>
          <w:sz w:val="32"/>
          <w:szCs w:val="32"/>
          <w:cs/>
        </w:rPr>
        <w:t>อำนาจหน้าที่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เท่านั้น </w:t>
      </w:r>
    </w:p>
    <w:p w14:paraId="5F48E5A9" w14:textId="465CCE81" w:rsidR="00E13538" w:rsidRPr="009D56A8" w:rsidRDefault="00E13538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ข้อมูลใช้ภายใน 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</w:t>
      </w:r>
      <w:r w:rsidR="00CF7731" w:rsidRPr="009D56A8">
        <w:rPr>
          <w:rFonts w:ascii="TH SarabunPSK" w:hAnsi="TH SarabunPSK" w:cs="TH SarabunPSK" w:hint="cs"/>
          <w:sz w:val="32"/>
          <w:szCs w:val="32"/>
          <w:cs/>
        </w:rPr>
        <w:t>บุคลากรของหน่วยงาน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เท่านั้นที่มีสิทธิเข้าถึงเพื่อประมวลผลและใช้งานข้อมูลได้ </w:t>
      </w:r>
    </w:p>
    <w:p w14:paraId="2ABDE4A3" w14:textId="7057BE40" w:rsidR="00CF7731" w:rsidRPr="009D56A8" w:rsidRDefault="00CF7731" w:rsidP="00DF5D0B">
      <w:pPr>
        <w:pStyle w:val="ListParagraph"/>
        <w:numPr>
          <w:ilvl w:val="2"/>
          <w:numId w:val="12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ผู้ดูแลระบบสารสนเทศจะต้องก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หนดสิทธิในการเข้าถึง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ข้อมูลในระบบ</w:t>
      </w:r>
      <w:r w:rsidRPr="009D56A8">
        <w:rPr>
          <w:rFonts w:ascii="TH SarabunPSK" w:hAnsi="TH SarabunPSK" w:cs="TH SarabunPSK"/>
          <w:sz w:val="32"/>
          <w:szCs w:val="32"/>
          <w:cs/>
        </w:rPr>
        <w:t>เพื่อประมวลผลและใช้ข้อมูล</w:t>
      </w:r>
      <w:r w:rsidR="00E2170C" w:rsidRPr="009D56A8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9D56A8">
        <w:rPr>
          <w:rFonts w:ascii="TH SarabunPSK" w:hAnsi="TH SarabunPSK" w:cs="TH SarabunPSK"/>
          <w:sz w:val="32"/>
          <w:szCs w:val="32"/>
          <w:cs/>
        </w:rPr>
        <w:t>ผู้ใช้งานตามที่เจ้าของข้อมูลก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</w:t>
      </w:r>
    </w:p>
    <w:p w14:paraId="7EE6F0D4" w14:textId="5CC1DA37" w:rsidR="00DE73CB" w:rsidRPr="009D56A8" w:rsidRDefault="00E13538" w:rsidP="00DF5D0B">
      <w:pPr>
        <w:pStyle w:val="ListParagraph"/>
        <w:numPr>
          <w:ilvl w:val="2"/>
          <w:numId w:val="12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เจ้าของข้อมูลจะต้องทบทวนสิทธิการเข้าถึงเพื่อประมวลผลและใช้ข้อมูลของผู้ใช้งานอย่างน้อยปีละ </w:t>
      </w:r>
      <w:r w:rsidR="00261669">
        <w:rPr>
          <w:rFonts w:ascii="TH SarabunPSK" w:hAnsi="TH SarabunPSK" w:cs="TH SarabunPSK"/>
          <w:sz w:val="32"/>
          <w:szCs w:val="32"/>
          <w:cs/>
        </w:rPr>
        <w:t>1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ครั้ง หรือเมื่อมีการเปลี่ยนแปลงที่ส</w:t>
      </w:r>
      <w:r w:rsidR="001F5C5E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คัญ เช่น การลาออก เปลี่ยนต</w:t>
      </w:r>
      <w:r w:rsidR="00DF27E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แหน่ง โอนย้าย สิ้นสุดการจ้าง การปรับโครงสร้าง หรือเมื่อมีการปรับปรุงระบบสารสนเทศ</w:t>
      </w:r>
    </w:p>
    <w:p w14:paraId="260BC499" w14:textId="406CEB85" w:rsidR="00877DD4" w:rsidRPr="009D56A8" w:rsidRDefault="00E020BB" w:rsidP="00DF5D0B">
      <w:pPr>
        <w:pStyle w:val="ListParagraph"/>
        <w:numPr>
          <w:ilvl w:val="2"/>
          <w:numId w:val="12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drawing>
          <wp:anchor distT="0" distB="0" distL="114300" distR="114300" simplePos="0" relativeHeight="251658245" behindDoc="0" locked="0" layoutInCell="1" allowOverlap="1" wp14:anchorId="5EEA56AD" wp14:editId="53D9C9E6">
            <wp:simplePos x="0" y="0"/>
            <wp:positionH relativeFrom="column">
              <wp:posOffset>-86360</wp:posOffset>
            </wp:positionH>
            <wp:positionV relativeFrom="paragraph">
              <wp:posOffset>522605</wp:posOffset>
            </wp:positionV>
            <wp:extent cx="6012815" cy="2207895"/>
            <wp:effectExtent l="0" t="0" r="6985" b="190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DD4" w:rsidRPr="009D56A8">
        <w:rPr>
          <w:rFonts w:ascii="TH SarabunPSK" w:hAnsi="TH SarabunPSK" w:cs="TH SarabunPSK"/>
          <w:sz w:val="32"/>
          <w:szCs w:val="32"/>
          <w:cs/>
        </w:rPr>
        <w:t>ผู้ที่มีสิทธิเข้าใช้งานข้อมูลที่มีชั้นความลับตามที่ก</w:t>
      </w:r>
      <w:r w:rsidR="00DF27E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877DD4" w:rsidRPr="009D56A8">
        <w:rPr>
          <w:rFonts w:ascii="TH SarabunPSK" w:hAnsi="TH SarabunPSK" w:cs="TH SarabunPSK"/>
          <w:sz w:val="32"/>
          <w:szCs w:val="32"/>
          <w:cs/>
        </w:rPr>
        <w:t>หนดโดยเจ้าของข้อมูลจะต้องใช้ข้อมูลอย่างระมัดระวัง โดยค</w:t>
      </w:r>
      <w:r w:rsidR="00DF27E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877DD4" w:rsidRPr="009D56A8">
        <w:rPr>
          <w:rFonts w:ascii="TH SarabunPSK" w:hAnsi="TH SarabunPSK" w:cs="TH SarabunPSK"/>
          <w:sz w:val="32"/>
          <w:szCs w:val="32"/>
          <w:cs/>
        </w:rPr>
        <w:t>นึงถึงความปลอดภัยและต้องไม่ใช้งานข้อมูลที่มีชั้นความลับในพื้นที่สาธารณะ</w:t>
      </w:r>
    </w:p>
    <w:p w14:paraId="4942200C" w14:textId="77777777" w:rsidR="00C41860" w:rsidRPr="009D56A8" w:rsidRDefault="00C41860">
      <w:pPr>
        <w:rPr>
          <w:rFonts w:ascii="TH SarabunPSK" w:hAnsi="TH SarabunPSK" w:cs="TH SarabunPSK"/>
          <w:sz w:val="32"/>
          <w:szCs w:val="32"/>
          <w:cs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C81F401" w14:textId="59380649" w:rsidR="00877DD4" w:rsidRPr="009D56A8" w:rsidRDefault="00877DD4" w:rsidP="00E020BB">
      <w:pPr>
        <w:pStyle w:val="ListParagraph"/>
        <w:numPr>
          <w:ilvl w:val="2"/>
          <w:numId w:val="12"/>
        </w:numPr>
        <w:spacing w:before="120"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lastRenderedPageBreak/>
        <w:t>ผู้</w:t>
      </w:r>
      <w:r w:rsidR="00273BD3" w:rsidRPr="009D56A8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9D56A8">
        <w:rPr>
          <w:rFonts w:ascii="TH SarabunPSK" w:hAnsi="TH SarabunPSK" w:cs="TH SarabunPSK"/>
          <w:sz w:val="32"/>
          <w:szCs w:val="32"/>
          <w:cs/>
        </w:rPr>
        <w:t>ข้อมูลจะประมวลผลข้อมูลหรือใช้ข้อมูลส่วนบุคคลเท่าที่จ</w:t>
      </w:r>
      <w:r w:rsidR="00DF27E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เป็นภายใต้อ</w:t>
      </w:r>
      <w:r w:rsidR="00DF27E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นาจหน้าที่และวัตถุประสงค์อันชอบด้วยกฎหม</w:t>
      </w:r>
      <w:r w:rsidRPr="007B3DFE">
        <w:rPr>
          <w:rFonts w:ascii="TH SarabunPSK" w:hAnsi="TH SarabunPSK" w:cs="TH SarabunPSK"/>
          <w:sz w:val="32"/>
          <w:szCs w:val="32"/>
          <w:cs/>
        </w:rPr>
        <w:t>ายว่าด้วยการคุ้มครองข้อมูลส่วนบุคคล หรือตามค</w:t>
      </w:r>
      <w:r w:rsidR="00DF27E8" w:rsidRPr="007B3DFE">
        <w:rPr>
          <w:rFonts w:ascii="TH SarabunPSK" w:hAnsi="TH SarabunPSK" w:cs="TH SarabunPSK" w:hint="cs"/>
          <w:sz w:val="32"/>
          <w:szCs w:val="32"/>
          <w:cs/>
        </w:rPr>
        <w:t>ำ</w:t>
      </w:r>
      <w:r w:rsidRPr="007B3DFE">
        <w:rPr>
          <w:rFonts w:ascii="TH SarabunPSK" w:hAnsi="TH SarabunPSK" w:cs="TH SarabunPSK"/>
          <w:sz w:val="32"/>
          <w:szCs w:val="32"/>
          <w:cs/>
        </w:rPr>
        <w:t>สั่งที่ได้รับจาก</w:t>
      </w:r>
      <w:r w:rsidR="00273BD3" w:rsidRPr="007B3DFE">
        <w:rPr>
          <w:rFonts w:ascii="TH SarabunPSK" w:hAnsi="TH SarabunPSK" w:cs="TH SarabunPSK" w:hint="cs"/>
          <w:sz w:val="32"/>
          <w:szCs w:val="32"/>
          <w:cs/>
        </w:rPr>
        <w:t>หน่วยงานเ</w:t>
      </w:r>
      <w:r w:rsidRPr="007B3DFE">
        <w:rPr>
          <w:rFonts w:ascii="TH SarabunPSK" w:hAnsi="TH SarabunPSK" w:cs="TH SarabunPSK"/>
          <w:sz w:val="32"/>
          <w:szCs w:val="32"/>
          <w:cs/>
        </w:rPr>
        <w:t>ท่านั้น เว้นแต่ค</w:t>
      </w:r>
      <w:r w:rsidR="00DF27E8" w:rsidRPr="007B3DFE">
        <w:rPr>
          <w:rFonts w:ascii="TH SarabunPSK" w:hAnsi="TH SarabunPSK" w:cs="TH SarabunPSK" w:hint="cs"/>
          <w:sz w:val="32"/>
          <w:szCs w:val="32"/>
          <w:cs/>
        </w:rPr>
        <w:t>ำ</w:t>
      </w:r>
      <w:r w:rsidRPr="007B3DFE">
        <w:rPr>
          <w:rFonts w:ascii="TH SarabunPSK" w:hAnsi="TH SarabunPSK" w:cs="TH SarabunPSK"/>
          <w:sz w:val="32"/>
          <w:szCs w:val="32"/>
          <w:cs/>
        </w:rPr>
        <w:t>สั่งนั้นขัดต่อก</w:t>
      </w:r>
      <w:r w:rsidR="00D464A9" w:rsidRPr="007B3DFE">
        <w:rPr>
          <w:rFonts w:ascii="TH SarabunPSK" w:hAnsi="TH SarabunPSK" w:cs="TH SarabunPSK" w:hint="cs"/>
          <w:sz w:val="32"/>
          <w:szCs w:val="32"/>
          <w:cs/>
        </w:rPr>
        <w:t>ฎ</w:t>
      </w:r>
      <w:r w:rsidRPr="007B3DFE">
        <w:rPr>
          <w:rFonts w:ascii="TH SarabunPSK" w:hAnsi="TH SarabunPSK" w:cs="TH SarabunPSK"/>
          <w:sz w:val="32"/>
          <w:szCs w:val="32"/>
          <w:cs/>
        </w:rPr>
        <w:t>หมายหรือบทบัญญัติ</w:t>
      </w:r>
      <w:r w:rsidRPr="009D56A8">
        <w:rPr>
          <w:rFonts w:ascii="TH SarabunPSK" w:hAnsi="TH SarabunPSK" w:cs="TH SarabunPSK"/>
          <w:sz w:val="32"/>
          <w:szCs w:val="32"/>
          <w:cs/>
        </w:rPr>
        <w:t>ในการคุ้มครองข้อมูลส่วนบุคคล</w:t>
      </w:r>
    </w:p>
    <w:p w14:paraId="107A9CB6" w14:textId="3455545A" w:rsidR="00877DD4" w:rsidRPr="009D56A8" w:rsidRDefault="007122B4" w:rsidP="00DF5D0B">
      <w:pPr>
        <w:pStyle w:val="ListParagraph"/>
        <w:numPr>
          <w:ilvl w:val="2"/>
          <w:numId w:val="12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drawing>
          <wp:anchor distT="0" distB="0" distL="114300" distR="114300" simplePos="0" relativeHeight="251658250" behindDoc="0" locked="0" layoutInCell="1" allowOverlap="1" wp14:anchorId="1EFE3552" wp14:editId="543CB478">
            <wp:simplePos x="0" y="0"/>
            <wp:positionH relativeFrom="column">
              <wp:posOffset>-121285</wp:posOffset>
            </wp:positionH>
            <wp:positionV relativeFrom="paragraph">
              <wp:posOffset>530860</wp:posOffset>
            </wp:positionV>
            <wp:extent cx="6089650" cy="2872105"/>
            <wp:effectExtent l="0" t="0" r="6350" b="4445"/>
            <wp:wrapTopAndBottom/>
            <wp:docPr id="7" name="Picture 7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imelin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F0D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877DD4" w:rsidRPr="009D56A8">
        <w:rPr>
          <w:rFonts w:ascii="TH SarabunPSK" w:hAnsi="TH SarabunPSK" w:cs="TH SarabunPSK"/>
          <w:sz w:val="32"/>
          <w:szCs w:val="32"/>
          <w:cs/>
        </w:rPr>
        <w:t>ต้องยกเลิกการประมวลผลข้อมูลหรือการใช้ข้อมูลส่วนบุคคล กรณีที่เจ้าของข้อมูลส่วนบุคคลถอนความยินยอมตามที่กฎหมายว่าด้วยการคุ้มครองข้อมูลส่วนบุคคลก</w:t>
      </w:r>
      <w:r w:rsidR="00DF27E8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877DD4" w:rsidRPr="009D56A8">
        <w:rPr>
          <w:rFonts w:ascii="TH SarabunPSK" w:hAnsi="TH SarabunPSK" w:cs="TH SarabunPSK"/>
          <w:sz w:val="32"/>
          <w:szCs w:val="32"/>
          <w:cs/>
        </w:rPr>
        <w:t>หนด</w:t>
      </w:r>
    </w:p>
    <w:p w14:paraId="158D8523" w14:textId="307A4BB3" w:rsidR="00DE73CB" w:rsidRPr="009D56A8" w:rsidRDefault="00877DD4" w:rsidP="007122B4">
      <w:pPr>
        <w:pStyle w:val="ListParagraph"/>
        <w:numPr>
          <w:ilvl w:val="2"/>
          <w:numId w:val="12"/>
        </w:numPr>
        <w:spacing w:before="120"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ใช้ข้อมูลจะต้องไม่ใช้ข้อมูลในเครือข่ายของหน่วยงานเพื่อประโยชน์ในเชิงธุรกิจเป็นการส่วนตัวหรือเพื่อเข้าสู่เว็บไซต์ที่ไม่เหมาะสมหรือใช้ข้อมูลอันก่อให้เกิดความเสียหายต่อหน่วยงาน</w:t>
      </w:r>
    </w:p>
    <w:sdt>
      <w:sdtPr>
        <w:rPr>
          <w:rFonts w:ascii="TH SarabunPSK" w:hAnsi="TH SarabunPSK" w:cs="TH SarabunPSK"/>
          <w:color w:val="FF0000"/>
          <w:sz w:val="32"/>
          <w:szCs w:val="32"/>
          <w:cs/>
        </w:rPr>
        <w:id w:val="424768449"/>
        <w:placeholder>
          <w:docPart w:val="03C12165E96242BCB02A11D3C01B2E21"/>
        </w:placeholder>
        <w:text/>
      </w:sdtPr>
      <w:sdtEndPr>
        <w:rPr>
          <w:cs w:val="0"/>
        </w:rPr>
      </w:sdtEndPr>
      <w:sdtContent>
        <w:p w14:paraId="03550AC0" w14:textId="77777777" w:rsidR="002652A4" w:rsidRPr="009D56A8" w:rsidRDefault="002652A4" w:rsidP="007122B4">
          <w:pPr>
            <w:pStyle w:val="ListParagraph"/>
            <w:numPr>
              <w:ilvl w:val="2"/>
              <w:numId w:val="12"/>
            </w:numPr>
            <w:spacing w:after="0" w:line="240" w:lineRule="auto"/>
            <w:ind w:left="851" w:hanging="284"/>
            <w:contextualSpacing w:val="0"/>
            <w:jc w:val="thaiDistribute"/>
          </w:pPr>
          <w:r w:rsidRPr="00E5377A">
            <w:rPr>
              <w:rFonts w:ascii="TH SarabunPSK" w:hAnsi="TH SarabunPSK" w:cs="TH SarabunPSK"/>
              <w:color w:val="FF0000"/>
              <w:sz w:val="32"/>
              <w:szCs w:val="32"/>
              <w:cs/>
            </w:rPr>
            <w:t>ข้อปฏิบัติอื่นๆ ตามที่หน่วยงานกำหนดเพิ่มเติม</w:t>
          </w:r>
        </w:p>
      </w:sdtContent>
    </w:sdt>
    <w:p w14:paraId="7EBA5BC4" w14:textId="77777777" w:rsidR="00610EB9" w:rsidRPr="009D56A8" w:rsidRDefault="00610EB9" w:rsidP="002652A4">
      <w:pPr>
        <w:pStyle w:val="ListParagraph"/>
        <w:spacing w:after="0" w:line="240" w:lineRule="auto"/>
        <w:ind w:left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232"/>
        <w:gridCol w:w="1415"/>
        <w:gridCol w:w="1415"/>
        <w:gridCol w:w="2005"/>
      </w:tblGrid>
      <w:tr w:rsidR="00E27B2C" w:rsidRPr="009D56A8" w14:paraId="56312840" w14:textId="77777777" w:rsidTr="00E27B2C">
        <w:tc>
          <w:tcPr>
            <w:tcW w:w="4232" w:type="dxa"/>
            <w:vMerge w:val="restart"/>
          </w:tcPr>
          <w:p w14:paraId="44A480A3" w14:textId="77777777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4835" w:type="dxa"/>
            <w:gridSpan w:val="3"/>
          </w:tcPr>
          <w:p w14:paraId="0CEDEA52" w14:textId="39264B09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ผู้มีส่วนได้ส่วนเสีย</w:t>
            </w:r>
          </w:p>
        </w:tc>
      </w:tr>
      <w:tr w:rsidR="00E27B2C" w:rsidRPr="009D56A8" w14:paraId="598059E5" w14:textId="77777777" w:rsidTr="00E27B2C">
        <w:tc>
          <w:tcPr>
            <w:tcW w:w="4232" w:type="dxa"/>
            <w:vMerge/>
          </w:tcPr>
          <w:p w14:paraId="36E20694" w14:textId="77777777" w:rsidR="00E27B2C" w:rsidRPr="009D56A8" w:rsidRDefault="00E27B2C" w:rsidP="007A6162">
            <w:pPr>
              <w:spacing w:line="280" w:lineRule="exact"/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5" w:type="dxa"/>
          </w:tcPr>
          <w:p w14:paraId="182321C0" w14:textId="77777777" w:rsidR="00E27B2C" w:rsidRPr="009D56A8" w:rsidRDefault="00E27B2C" w:rsidP="007A6162">
            <w:pPr>
              <w:pStyle w:val="Default"/>
              <w:spacing w:line="280" w:lineRule="exact"/>
              <w:jc w:val="center"/>
              <w:rPr>
                <w:color w:val="auto"/>
                <w:sz w:val="28"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เจ้าของข้อมูล</w:t>
            </w:r>
          </w:p>
        </w:tc>
        <w:tc>
          <w:tcPr>
            <w:tcW w:w="1415" w:type="dxa"/>
          </w:tcPr>
          <w:p w14:paraId="16D28F41" w14:textId="3CAB8104" w:rsidR="00E27B2C" w:rsidRPr="009D56A8" w:rsidRDefault="00E27B2C" w:rsidP="007A6162">
            <w:pPr>
              <w:pStyle w:val="Default"/>
              <w:spacing w:line="280" w:lineRule="exact"/>
              <w:jc w:val="center"/>
              <w:rPr>
                <w:color w:val="auto"/>
                <w:sz w:val="28"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ผู้ใช้ข้อมูล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005" w:type="dxa"/>
          </w:tcPr>
          <w:p w14:paraId="1C6C00F3" w14:textId="23A77B61" w:rsidR="00E27B2C" w:rsidRPr="009D56A8" w:rsidRDefault="00E27B2C" w:rsidP="007A6162">
            <w:pPr>
              <w:pStyle w:val="Default"/>
              <w:spacing w:line="280" w:lineRule="exact"/>
              <w:jc w:val="center"/>
              <w:rPr>
                <w:sz w:val="28"/>
                <w:szCs w:val="28"/>
                <w:cs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ผู้ดูแลระบบสารสนเทศ</w:t>
            </w:r>
          </w:p>
        </w:tc>
      </w:tr>
      <w:tr w:rsidR="00E27B2C" w:rsidRPr="009D56A8" w14:paraId="0123627C" w14:textId="77777777" w:rsidTr="00E27B2C">
        <w:tc>
          <w:tcPr>
            <w:tcW w:w="4232" w:type="dxa"/>
          </w:tcPr>
          <w:p w14:paraId="2C057E75" w14:textId="1009DED3" w:rsidR="00E27B2C" w:rsidRPr="009D56A8" w:rsidRDefault="00E27B2C" w:rsidP="009C0424">
            <w:pPr>
              <w:pStyle w:val="Default"/>
              <w:spacing w:line="280" w:lineRule="exact"/>
              <w:rPr>
                <w:sz w:val="28"/>
              </w:rPr>
            </w:pPr>
            <w:r w:rsidRPr="009D56A8">
              <w:rPr>
                <w:sz w:val="28"/>
                <w:szCs w:val="28"/>
                <w:cs/>
              </w:rPr>
              <w:t>ก</w:t>
            </w:r>
            <w:r w:rsidRPr="009D56A8">
              <w:rPr>
                <w:rFonts w:hint="cs"/>
                <w:sz w:val="28"/>
                <w:szCs w:val="28"/>
                <w:cs/>
              </w:rPr>
              <w:t>ำ</w:t>
            </w:r>
            <w:r w:rsidRPr="009D56A8">
              <w:rPr>
                <w:sz w:val="28"/>
                <w:szCs w:val="28"/>
                <w:cs/>
              </w:rPr>
              <w:t>หน</w:t>
            </w:r>
            <w:r w:rsidRPr="009D56A8">
              <w:rPr>
                <w:rFonts w:hint="cs"/>
                <w:sz w:val="28"/>
                <w:szCs w:val="28"/>
                <w:cs/>
              </w:rPr>
              <w:t>ดสิทธิในการประมวลผล</w:t>
            </w:r>
            <w:r w:rsidRPr="009D56A8">
              <w:rPr>
                <w:sz w:val="28"/>
                <w:szCs w:val="28"/>
                <w:cs/>
              </w:rPr>
              <w:t>และใช้งานข้อมูลตาม</w:t>
            </w:r>
            <w:r w:rsidRPr="009D56A8">
              <w:rPr>
                <w:sz w:val="28"/>
                <w:szCs w:val="28"/>
                <w:cs/>
              </w:rPr>
              <w:br/>
              <w:t>ชั้นความลับ</w:t>
            </w:r>
          </w:p>
        </w:tc>
        <w:tc>
          <w:tcPr>
            <w:tcW w:w="1415" w:type="dxa"/>
          </w:tcPr>
          <w:p w14:paraId="69D1274B" w14:textId="3003BA83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415" w:type="dxa"/>
          </w:tcPr>
          <w:p w14:paraId="17DD4B74" w14:textId="1A813B64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2005" w:type="dxa"/>
          </w:tcPr>
          <w:p w14:paraId="5434FA1C" w14:textId="69772F50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  <w:tr w:rsidR="00E27B2C" w:rsidRPr="009D56A8" w14:paraId="36381BDF" w14:textId="77777777" w:rsidTr="00E27B2C">
        <w:tc>
          <w:tcPr>
            <w:tcW w:w="4232" w:type="dxa"/>
          </w:tcPr>
          <w:p w14:paraId="4585DF60" w14:textId="65B606D0" w:rsidR="00E27B2C" w:rsidRPr="009D56A8" w:rsidRDefault="00E27B2C" w:rsidP="009C0424">
            <w:pPr>
              <w:pStyle w:val="Default"/>
              <w:spacing w:line="280" w:lineRule="exact"/>
              <w:rPr>
                <w:sz w:val="28"/>
                <w:szCs w:val="28"/>
              </w:rPr>
            </w:pPr>
            <w:r w:rsidRPr="009D56A8">
              <w:rPr>
                <w:sz w:val="28"/>
                <w:szCs w:val="28"/>
                <w:cs/>
              </w:rPr>
              <w:t>ก</w:t>
            </w:r>
            <w:r w:rsidRPr="009D56A8">
              <w:rPr>
                <w:rFonts w:hint="cs"/>
                <w:sz w:val="28"/>
                <w:szCs w:val="28"/>
                <w:cs/>
              </w:rPr>
              <w:t>ำ</w:t>
            </w:r>
            <w:r w:rsidRPr="009D56A8">
              <w:rPr>
                <w:sz w:val="28"/>
                <w:szCs w:val="28"/>
                <w:cs/>
              </w:rPr>
              <w:t>หนดสิทธิในการประมวลผลและเข้าใช้งานข้อมูล</w:t>
            </w:r>
            <w:r w:rsidRPr="009D56A8">
              <w:rPr>
                <w:sz w:val="28"/>
                <w:szCs w:val="28"/>
                <w:cs/>
              </w:rPr>
              <w:br/>
            </w:r>
            <w:r w:rsidRPr="009D56A8">
              <w:rPr>
                <w:rFonts w:hint="cs"/>
                <w:sz w:val="28"/>
                <w:szCs w:val="28"/>
                <w:cs/>
              </w:rPr>
              <w:t>ในระบบ</w:t>
            </w:r>
          </w:p>
        </w:tc>
        <w:tc>
          <w:tcPr>
            <w:tcW w:w="1415" w:type="dxa"/>
          </w:tcPr>
          <w:p w14:paraId="3BD745C9" w14:textId="0E9CEEA7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415" w:type="dxa"/>
          </w:tcPr>
          <w:p w14:paraId="4C9D0224" w14:textId="6AD022FF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2005" w:type="dxa"/>
          </w:tcPr>
          <w:p w14:paraId="3AD74C3E" w14:textId="031A33BF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E27B2C" w:rsidRPr="009D56A8" w14:paraId="0F912D3F" w14:textId="77777777" w:rsidTr="00E27B2C">
        <w:tc>
          <w:tcPr>
            <w:tcW w:w="4232" w:type="dxa"/>
          </w:tcPr>
          <w:p w14:paraId="21920804" w14:textId="13304251" w:rsidR="00E27B2C" w:rsidRPr="009D56A8" w:rsidRDefault="00E27B2C" w:rsidP="009C0424">
            <w:pPr>
              <w:pStyle w:val="Default"/>
              <w:spacing w:line="280" w:lineRule="exact"/>
              <w:rPr>
                <w:sz w:val="28"/>
              </w:rPr>
            </w:pPr>
            <w:r w:rsidRPr="009D56A8">
              <w:rPr>
                <w:sz w:val="28"/>
                <w:szCs w:val="28"/>
                <w:cs/>
              </w:rPr>
              <w:t>ไม่ใช้ข้อมูลในเครือข่ายของหน่วยงานเพื่อประโยชน์</w:t>
            </w:r>
            <w:r w:rsidRPr="009D56A8">
              <w:rPr>
                <w:sz w:val="28"/>
                <w:szCs w:val="28"/>
                <w:cs/>
              </w:rPr>
              <w:br/>
              <w:t xml:space="preserve">ในเชิงธุรกิจเป็นการส่วนตัว </w:t>
            </w:r>
          </w:p>
        </w:tc>
        <w:tc>
          <w:tcPr>
            <w:tcW w:w="1415" w:type="dxa"/>
          </w:tcPr>
          <w:p w14:paraId="7A4A384C" w14:textId="286DFCE1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415" w:type="dxa"/>
          </w:tcPr>
          <w:p w14:paraId="0C5EBA51" w14:textId="4DDB8F44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2005" w:type="dxa"/>
          </w:tcPr>
          <w:p w14:paraId="138DD984" w14:textId="6DE0D89D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E27B2C" w:rsidRPr="009D56A8" w14:paraId="6F860328" w14:textId="77777777" w:rsidTr="00E27B2C">
        <w:tc>
          <w:tcPr>
            <w:tcW w:w="4232" w:type="dxa"/>
          </w:tcPr>
          <w:p w14:paraId="4F818C7F" w14:textId="2020D2D9" w:rsidR="00E27B2C" w:rsidRPr="009D56A8" w:rsidRDefault="00E27B2C" w:rsidP="009C0424">
            <w:pPr>
              <w:pStyle w:val="Default"/>
              <w:spacing w:line="280" w:lineRule="exact"/>
              <w:rPr>
                <w:sz w:val="28"/>
              </w:rPr>
            </w:pPr>
            <w:r w:rsidRPr="009D56A8">
              <w:rPr>
                <w:sz w:val="28"/>
                <w:szCs w:val="28"/>
                <w:cs/>
              </w:rPr>
              <w:t>ประมวลผลข้อมูลหรือใช้ข้อมูลส่วนบุคคลเท่าที่จ</w:t>
            </w:r>
            <w:r w:rsidRPr="009D56A8">
              <w:rPr>
                <w:rFonts w:hint="cs"/>
                <w:sz w:val="28"/>
                <w:szCs w:val="28"/>
                <w:cs/>
              </w:rPr>
              <w:t>ำ</w:t>
            </w:r>
            <w:r w:rsidRPr="009D56A8">
              <w:rPr>
                <w:sz w:val="28"/>
                <w:szCs w:val="28"/>
                <w:cs/>
              </w:rPr>
              <w:t xml:space="preserve">เป็น </w:t>
            </w:r>
          </w:p>
        </w:tc>
        <w:tc>
          <w:tcPr>
            <w:tcW w:w="1415" w:type="dxa"/>
          </w:tcPr>
          <w:p w14:paraId="37F7D056" w14:textId="1E8B05E7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415" w:type="dxa"/>
          </w:tcPr>
          <w:p w14:paraId="390031CF" w14:textId="7B13FCA4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2005" w:type="dxa"/>
          </w:tcPr>
          <w:p w14:paraId="42925FB4" w14:textId="4FEAFE64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E27B2C" w:rsidRPr="009D56A8" w14:paraId="4F6859E8" w14:textId="77777777" w:rsidTr="00E27B2C">
        <w:tc>
          <w:tcPr>
            <w:tcW w:w="4232" w:type="dxa"/>
          </w:tcPr>
          <w:p w14:paraId="03341B35" w14:textId="77777777" w:rsidR="00E27B2C" w:rsidRPr="009D56A8" w:rsidRDefault="00E27B2C" w:rsidP="009C0424">
            <w:pPr>
              <w:pStyle w:val="Default"/>
              <w:spacing w:line="280" w:lineRule="exact"/>
              <w:rPr>
                <w:sz w:val="28"/>
              </w:rPr>
            </w:pPr>
            <w:r w:rsidRPr="009D56A8">
              <w:rPr>
                <w:rFonts w:hint="cs"/>
                <w:spacing w:val="-4"/>
                <w:sz w:val="28"/>
                <w:szCs w:val="28"/>
                <w:cs/>
              </w:rPr>
              <w:t>ยกเลิกการประมวลผลข้อมูลหรือการใช้ข้อมูลส่วนบุคคล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  <w:r w:rsidRPr="009D56A8">
              <w:rPr>
                <w:rFonts w:hint="cs"/>
                <w:sz w:val="28"/>
                <w:szCs w:val="28"/>
                <w:cs/>
              </w:rPr>
              <w:t>กรณีที่เจ้าของข้อมูลส่วนบุคคลถอนความยินยอม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415" w:type="dxa"/>
          </w:tcPr>
          <w:p w14:paraId="01047588" w14:textId="566E314E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415" w:type="dxa"/>
          </w:tcPr>
          <w:p w14:paraId="231D9B82" w14:textId="48D010B8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2005" w:type="dxa"/>
          </w:tcPr>
          <w:p w14:paraId="163FBA82" w14:textId="58796712" w:rsidR="00E27B2C" w:rsidRPr="009D56A8" w:rsidRDefault="00E27B2C" w:rsidP="007A6162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</w:tbl>
    <w:p w14:paraId="3745643C" w14:textId="4CA11B5D" w:rsidR="005245B8" w:rsidRPr="009D56A8" w:rsidRDefault="003F6BD2" w:rsidP="003F6BD2">
      <w:pPr>
        <w:pStyle w:val="Caption"/>
        <w:spacing w:before="120" w:after="0"/>
        <w:jc w:val="center"/>
        <w:rPr>
          <w:rFonts w:ascii="TH SarabunPSK" w:hAnsi="TH SarabunPSK" w:cs="TH SarabunPSK"/>
          <w:b/>
          <w:bCs/>
          <w:color w:val="595959" w:themeColor="text1" w:themeTint="A6"/>
          <w:sz w:val="32"/>
          <w:szCs w:val="32"/>
          <w:cs/>
        </w:rPr>
      </w:pPr>
      <w:r w:rsidRPr="009D56A8">
        <w:rPr>
          <w:rFonts w:ascii="TH SarabunPSK" w:hAnsi="TH SarabunPSK" w:cs="TH SarabunPSK"/>
          <w:b/>
          <w:bCs/>
          <w:color w:val="595959" w:themeColor="text1" w:themeTint="A6"/>
          <w:sz w:val="32"/>
          <w:szCs w:val="32"/>
          <w:cs/>
        </w:rPr>
        <w:t xml:space="preserve">        </w:t>
      </w:r>
      <w:r w:rsidR="006B28E9" w:rsidRPr="006B28E9">
        <w:rPr>
          <w:rFonts w:ascii="TH SarabunPSK" w:hAnsi="TH SarabunPSK" w:cs="TH SarabunPSK" w:hint="cs"/>
          <w:sz w:val="32"/>
          <w:szCs w:val="32"/>
          <w:cs/>
        </w:rPr>
        <w:t xml:space="preserve">ตารางที่:  </w:t>
      </w:r>
      <w:r w:rsidR="006B28E9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begin"/>
      </w:r>
      <w:r w:rsidR="006B28E9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="006B28E9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 xml:space="preserve">SEQ </w:instrText>
      </w:r>
      <w:r w:rsidR="006B28E9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>ตารางที่:</w:instrText>
      </w:r>
      <w:r w:rsidR="006B28E9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>_ \* ARABIC</w:instrText>
      </w:r>
      <w:r w:rsidR="006B28E9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="006B28E9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separate"/>
      </w:r>
      <w:r w:rsidR="006978B8">
        <w:rPr>
          <w:rFonts w:ascii="TH SarabunPSK" w:hAnsi="TH SarabunPSK" w:cs="TH SarabunPSK"/>
          <w:noProof/>
          <w:color w:val="595959" w:themeColor="text1" w:themeTint="A6"/>
          <w:sz w:val="32"/>
          <w:szCs w:val="32"/>
          <w:cs/>
        </w:rPr>
        <w:t>3</w:t>
      </w:r>
      <w:r w:rsidR="006B28E9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end"/>
      </w:r>
      <w:r w:rsidR="006B28E9"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 xml:space="preserve"> </w:t>
      </w:r>
      <w:r w:rsidR="00610EB9" w:rsidRPr="009D56A8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>ตัวอย่าง</w:t>
      </w:r>
      <w:r w:rsidR="00CB39F0" w:rsidRPr="009D56A8">
        <w:rPr>
          <w:rFonts w:ascii="TH SarabunPSK" w:hAnsi="TH SarabunPSK" w:cs="TH SarabunPSK"/>
          <w:color w:val="595959" w:themeColor="text1" w:themeTint="A6"/>
          <w:sz w:val="32"/>
          <w:szCs w:val="32"/>
          <w:cs/>
        </w:rPr>
        <w:t>ผู้มีส่วนได้ส่วนเสียในการประมวลผลและใช้ข้อมูล</w:t>
      </w:r>
    </w:p>
    <w:p w14:paraId="4AE97099" w14:textId="2C266F36" w:rsidR="0EA17861" w:rsidRPr="009D56A8" w:rsidRDefault="002652A4" w:rsidP="00610EB9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</w:rPr>
      </w:pP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  <w:cs/>
        </w:rPr>
        <w:t>หมายเหตุ</w:t>
      </w: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</w:rPr>
        <w:t xml:space="preserve">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 xml:space="preserve">R = Responsible  A = Accountable  S = Supportive  C = Consulted  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 xml:space="preserve">และ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>I = Informed</w:t>
      </w:r>
    </w:p>
    <w:p w14:paraId="7AA0C7A3" w14:textId="77777777" w:rsidR="007122B4" w:rsidRPr="009D56A8" w:rsidRDefault="007122B4">
      <w:pPr>
        <w:rPr>
          <w:rFonts w:ascii="TH SarabunPSK" w:eastAsiaTheme="majorEastAsia" w:hAnsi="TH SarabunPSK" w:cs="TH SarabunPSK"/>
          <w:b/>
          <w:bCs/>
          <w:color w:val="2F5496" w:themeColor="accent1" w:themeShade="BF"/>
          <w:sz w:val="32"/>
          <w:szCs w:val="32"/>
          <w:cs/>
        </w:rPr>
      </w:pPr>
      <w:bookmarkStart w:id="33" w:name="_Toc76822245"/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1807CE5" w14:textId="127F4BBA" w:rsidR="005245B8" w:rsidRPr="009D56A8" w:rsidRDefault="00BA482F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34" w:name="_Toc84236386"/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lastRenderedPageBreak/>
        <w:t xml:space="preserve">หมวด </w:t>
      </w:r>
      <w:r w:rsidR="00261669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4</w:t>
      </w:r>
      <w:r w:rsidR="00F70821"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 </w:t>
      </w:r>
      <w:r w:rsidR="00687F20"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การเ</w:t>
      </w:r>
      <w:r w:rsidR="008C3410"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ปิดเ</w:t>
      </w:r>
      <w:r w:rsidR="00687F20"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ผยข้อมูล</w:t>
      </w:r>
      <w:bookmarkEnd w:id="33"/>
      <w:bookmarkEnd w:id="34"/>
    </w:p>
    <w:p w14:paraId="1D64332C" w14:textId="77777777" w:rsidR="008C3410" w:rsidRPr="009D56A8" w:rsidRDefault="008C3410" w:rsidP="00CA3D5A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280BE618" w14:textId="66F70CBB" w:rsidR="00324891" w:rsidRPr="009D56A8" w:rsidRDefault="008C3410" w:rsidP="006E4B01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E424C1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หนดแนวปฏิบัติการเปิดเผยข้อมูลต่อสาธารณะโดยอิงจากกฎหมาย ก</w:t>
      </w:r>
      <w:r w:rsidR="00E2170C" w:rsidRPr="009D56A8">
        <w:rPr>
          <w:rFonts w:ascii="TH SarabunPSK" w:hAnsi="TH SarabunPSK" w:cs="TH SarabunPSK" w:hint="cs"/>
          <w:sz w:val="32"/>
          <w:szCs w:val="32"/>
          <w:cs/>
        </w:rPr>
        <w:t>ฎ</w:t>
      </w:r>
      <w:r w:rsidRPr="009D56A8">
        <w:rPr>
          <w:rFonts w:ascii="TH SarabunPSK" w:hAnsi="TH SarabunPSK" w:cs="TH SarabunPSK"/>
          <w:sz w:val="32"/>
          <w:szCs w:val="32"/>
          <w:cs/>
        </w:rPr>
        <w:t>เกณฑ์และแนวปฏิบัติ</w:t>
      </w:r>
      <w:r w:rsidR="00213EC2" w:rsidRPr="009D56A8">
        <w:rPr>
          <w:rFonts w:ascii="TH SarabunPSK" w:hAnsi="TH SarabunPSK" w:cs="TH SarabunPSK"/>
          <w:sz w:val="32"/>
          <w:szCs w:val="32"/>
          <w:cs/>
        </w:rPr>
        <w:br/>
      </w:r>
      <w:r w:rsidRPr="009D56A8">
        <w:rPr>
          <w:rFonts w:ascii="TH SarabunPSK" w:hAnsi="TH SarabunPSK" w:cs="TH SarabunPSK"/>
          <w:sz w:val="32"/>
          <w:szCs w:val="32"/>
          <w:cs/>
        </w:rPr>
        <w:t>ที่เกี่ยวข้อง ทั้งนี้ข้อมูลที่เปิดเผยควรเป็นประโยชน์ สามารถน</w:t>
      </w:r>
      <w:r w:rsidR="003101E5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ไปประมวลผลและใช้ต่อยอดในการพัฒนา</w:t>
      </w:r>
      <w:r w:rsidR="00213EC2" w:rsidRPr="009D56A8">
        <w:rPr>
          <w:rFonts w:ascii="TH SarabunPSK" w:hAnsi="TH SarabunPSK" w:cs="TH SarabunPSK"/>
          <w:sz w:val="32"/>
          <w:szCs w:val="32"/>
          <w:cs/>
        </w:rPr>
        <w:br/>
      </w:r>
      <w:r w:rsidRPr="009D56A8">
        <w:rPr>
          <w:rFonts w:ascii="TH SarabunPSK" w:hAnsi="TH SarabunPSK" w:cs="TH SarabunPSK"/>
          <w:sz w:val="32"/>
          <w:szCs w:val="32"/>
          <w:cs/>
        </w:rPr>
        <w:t>ในรูปแบบต่าง</w:t>
      </w:r>
      <w:r w:rsidR="00213EC2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ๆ ได้</w:t>
      </w:r>
    </w:p>
    <w:p w14:paraId="6B86E8A7" w14:textId="77777777" w:rsidR="008C3410" w:rsidRPr="009D56A8" w:rsidRDefault="008C3410" w:rsidP="00E424C1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ผู้รับผิดชอบงาน</w:t>
      </w:r>
    </w:p>
    <w:p w14:paraId="319848E1" w14:textId="77777777" w:rsidR="008C3410" w:rsidRPr="009D56A8" w:rsidRDefault="008C3410" w:rsidP="00DF5D0B">
      <w:pPr>
        <w:pStyle w:val="ListParagraph"/>
        <w:numPr>
          <w:ilvl w:val="1"/>
          <w:numId w:val="24"/>
        </w:numPr>
        <w:spacing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 (</w:t>
      </w:r>
      <w:r w:rsidRPr="009D56A8">
        <w:rPr>
          <w:rFonts w:ascii="TH SarabunPSK" w:hAnsi="TH SarabunPSK" w:cs="TH SarabunPSK"/>
          <w:sz w:val="32"/>
          <w:szCs w:val="32"/>
        </w:rPr>
        <w:t>Data Owners)</w:t>
      </w:r>
    </w:p>
    <w:p w14:paraId="3A309D1B" w14:textId="52FCD7F7" w:rsidR="008C3410" w:rsidRPr="009D56A8" w:rsidRDefault="00177320" w:rsidP="00DF5D0B">
      <w:pPr>
        <w:pStyle w:val="ListParagraph"/>
        <w:numPr>
          <w:ilvl w:val="1"/>
          <w:numId w:val="24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ผู้ใช้ข้อมูล (</w:t>
      </w:r>
      <w:r w:rsidRPr="009D56A8">
        <w:rPr>
          <w:rFonts w:ascii="TH SarabunPSK" w:hAnsi="TH SarabunPSK" w:cs="TH SarabunPSK"/>
          <w:sz w:val="32"/>
          <w:szCs w:val="32"/>
        </w:rPr>
        <w:t>Data Users)</w:t>
      </w:r>
    </w:p>
    <w:p w14:paraId="219B1034" w14:textId="7684DC6D" w:rsidR="00F70821" w:rsidRPr="009D56A8" w:rsidRDefault="00F70821" w:rsidP="00DF5D0B">
      <w:pPr>
        <w:pStyle w:val="ListParagraph"/>
        <w:numPr>
          <w:ilvl w:val="1"/>
          <w:numId w:val="24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บริกรข้อมูล (</w:t>
      </w:r>
      <w:r w:rsidRPr="009D56A8">
        <w:rPr>
          <w:rFonts w:ascii="TH SarabunPSK" w:hAnsi="TH SarabunPSK" w:cs="TH SarabunPSK"/>
          <w:sz w:val="32"/>
          <w:szCs w:val="32"/>
        </w:rPr>
        <w:t>Data Stewards)</w:t>
      </w:r>
    </w:p>
    <w:p w14:paraId="48F607EE" w14:textId="1BA2B29D" w:rsidR="00F70821" w:rsidRPr="009D56A8" w:rsidRDefault="00F70821" w:rsidP="00DF5D0B">
      <w:pPr>
        <w:pStyle w:val="ListParagraph"/>
        <w:numPr>
          <w:ilvl w:val="1"/>
          <w:numId w:val="24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ทีมบริหารจัดการข้อมูล (</w:t>
      </w:r>
      <w:r w:rsidRPr="009D56A8">
        <w:rPr>
          <w:rFonts w:ascii="TH SarabunPSK" w:hAnsi="TH SarabunPSK" w:cs="TH SarabunPSK"/>
          <w:sz w:val="32"/>
          <w:szCs w:val="32"/>
        </w:rPr>
        <w:t>Data Management Team)</w:t>
      </w:r>
    </w:p>
    <w:p w14:paraId="7607E594" w14:textId="77777777" w:rsidR="008C3410" w:rsidRPr="009D56A8" w:rsidRDefault="008C3410" w:rsidP="00E424C1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อ้างอิง</w:t>
      </w:r>
    </w:p>
    <w:p w14:paraId="251FD715" w14:textId="4CCCB51C" w:rsidR="00F70821" w:rsidRPr="009D56A8" w:rsidRDefault="00F70821" w:rsidP="00DF5D0B">
      <w:pPr>
        <w:pStyle w:val="ListParagraph"/>
        <w:numPr>
          <w:ilvl w:val="0"/>
          <w:numId w:val="14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พระราชบัญญัติข้อมูลข่าวสารราชการ พ.ศ. </w:t>
      </w:r>
      <w:r w:rsidR="00261669">
        <w:rPr>
          <w:rFonts w:ascii="TH SarabunPSK" w:hAnsi="TH SarabunPSK" w:cs="TH SarabunPSK"/>
          <w:sz w:val="32"/>
          <w:szCs w:val="32"/>
          <w:cs/>
        </w:rPr>
        <w:t>2540</w:t>
      </w:r>
    </w:p>
    <w:p w14:paraId="19694D17" w14:textId="7C9761D9" w:rsidR="00F70821" w:rsidRPr="009D56A8" w:rsidRDefault="00F70821" w:rsidP="00DF5D0B">
      <w:pPr>
        <w:pStyle w:val="ListParagraph"/>
        <w:numPr>
          <w:ilvl w:val="0"/>
          <w:numId w:val="14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พระราชบัญญัติการอ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นวยความสะดวกในการพิจารณาอนุญาตของทางราชการ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261669">
        <w:rPr>
          <w:rFonts w:ascii="TH SarabunPSK" w:hAnsi="TH SarabunPSK" w:cs="TH SarabunPSK"/>
          <w:sz w:val="32"/>
          <w:szCs w:val="32"/>
          <w:cs/>
        </w:rPr>
        <w:t>2558</w:t>
      </w:r>
    </w:p>
    <w:p w14:paraId="27FF57A0" w14:textId="77A41A0F" w:rsidR="008C3410" w:rsidRPr="009D56A8" w:rsidRDefault="00F70821" w:rsidP="00DF5D0B">
      <w:pPr>
        <w:pStyle w:val="ListParagraph"/>
        <w:numPr>
          <w:ilvl w:val="0"/>
          <w:numId w:val="14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พระราชบัญญัติการบริหารงานและการให้บริการภาครัฐผ่านระบบดิจิทัล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</w:p>
    <w:p w14:paraId="06F1D300" w14:textId="2C934DC4" w:rsidR="000D1ECD" w:rsidRPr="009D56A8" w:rsidRDefault="00F70821" w:rsidP="00DF5D0B">
      <w:pPr>
        <w:pStyle w:val="ListParagraph"/>
        <w:numPr>
          <w:ilvl w:val="0"/>
          <w:numId w:val="14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bookmarkStart w:id="35" w:name="_Hlk71727179"/>
      <w:r w:rsidRPr="009D56A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พระราชบัญญัติคุ้มครองข้อมูลส่วนบุคคล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</w:p>
    <w:p w14:paraId="24C1A6FF" w14:textId="54851909" w:rsidR="000D1ECD" w:rsidRPr="009D56A8" w:rsidRDefault="000D1ECD" w:rsidP="00DF5D0B">
      <w:pPr>
        <w:pStyle w:val="ListParagraph"/>
        <w:numPr>
          <w:ilvl w:val="0"/>
          <w:numId w:val="14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ประกาศคณะกรรมการพัฒนารัฐบาลดิจิทัล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เรื่อง มาตรฐานและหลักเกณฑ์การเปิดเผยข้อมูลเปิดภาครัฐในรูปแบบข้อมูลดิจิทัลต่อสาธารณะ</w:t>
      </w:r>
    </w:p>
    <w:bookmarkEnd w:id="35"/>
    <w:p w14:paraId="1BC07D36" w14:textId="0968FCB7" w:rsidR="008C3410" w:rsidRPr="009D56A8" w:rsidRDefault="00BC4D6A" w:rsidP="00E424C1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ข้อ</w:t>
      </w:r>
      <w:r w:rsidR="00E424C1"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</w:t>
      </w:r>
    </w:p>
    <w:p w14:paraId="42903B23" w14:textId="220595EF" w:rsidR="003F69B7" w:rsidRPr="009D56A8" w:rsidRDefault="00110531" w:rsidP="00DF5D0B">
      <w:pPr>
        <w:pStyle w:val="ListParagraph"/>
        <w:numPr>
          <w:ilvl w:val="2"/>
          <w:numId w:val="15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drawing>
          <wp:anchor distT="0" distB="0" distL="114300" distR="114300" simplePos="0" relativeHeight="251658252" behindDoc="0" locked="0" layoutInCell="1" allowOverlap="1" wp14:anchorId="53F467EF" wp14:editId="4FD8D665">
            <wp:simplePos x="0" y="0"/>
            <wp:positionH relativeFrom="column">
              <wp:posOffset>93776</wp:posOffset>
            </wp:positionH>
            <wp:positionV relativeFrom="paragraph">
              <wp:posOffset>791953</wp:posOffset>
            </wp:positionV>
            <wp:extent cx="5731510" cy="3473450"/>
            <wp:effectExtent l="0" t="0" r="2540" b="0"/>
            <wp:wrapTopAndBottom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4C1" w:rsidRPr="009D56A8">
        <w:rPr>
          <w:rFonts w:ascii="TH SarabunPSK" w:hAnsi="TH SarabunPSK" w:cs="TH SarabunPSK"/>
          <w:sz w:val="32"/>
          <w:szCs w:val="32"/>
          <w:cs/>
        </w:rPr>
        <w:t>เจ้าของข้อมูลจะต้องเปิดเผยข้อมูลในความรับผิดชอบต่อสาธารณะ</w:t>
      </w:r>
      <w:r w:rsidR="003F69B7" w:rsidRPr="009D56A8">
        <w:rPr>
          <w:rFonts w:ascii="TH SarabunPSK" w:hAnsi="TH SarabunPSK" w:cs="TH SarabunPSK"/>
          <w:sz w:val="32"/>
          <w:szCs w:val="32"/>
          <w:cs/>
        </w:rPr>
        <w:t>ตามกฎหมายว่าด้วยข้อมูลข่าวสารของราชการ และ</w:t>
      </w:r>
      <w:r w:rsidR="000D1ECD" w:rsidRPr="009D56A8">
        <w:rPr>
          <w:rFonts w:ascii="TH SarabunPSK" w:hAnsi="TH SarabunPSK" w:cs="TH SarabunPSK"/>
          <w:sz w:val="32"/>
          <w:szCs w:val="32"/>
          <w:cs/>
        </w:rPr>
        <w:t>มาตรฐานและหลักเกณฑ์การเปิดเผยข้อมูลเปิดภาครัฐในรูปแบบข้อมูลดิจิทัลต่อสาธารณะ</w:t>
      </w:r>
      <w:r w:rsidRPr="009D56A8">
        <w:rPr>
          <w:noProof/>
        </w:rPr>
        <w:t xml:space="preserve"> </w:t>
      </w:r>
    </w:p>
    <w:p w14:paraId="7864258D" w14:textId="77777777" w:rsidR="007122B4" w:rsidRPr="009D56A8" w:rsidRDefault="007122B4">
      <w:pPr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</w:rPr>
        <w:br w:type="page"/>
      </w:r>
    </w:p>
    <w:p w14:paraId="3239823C" w14:textId="628CB639" w:rsidR="00252B05" w:rsidRPr="009D56A8" w:rsidRDefault="0093281C" w:rsidP="00DF5D0B">
      <w:pPr>
        <w:pStyle w:val="ListParagraph"/>
        <w:numPr>
          <w:ilvl w:val="2"/>
          <w:numId w:val="15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lastRenderedPageBreak/>
        <w:t>เจ้าของข้อมูลท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การเปิดเผยข้อมูลในความรับผิดชอบ</w:t>
      </w:r>
      <w:r w:rsidR="00252B05" w:rsidRPr="009D56A8">
        <w:rPr>
          <w:rFonts w:ascii="TH SarabunPSK" w:hAnsi="TH SarabunPSK" w:cs="TH SarabunPSK"/>
          <w:sz w:val="32"/>
          <w:szCs w:val="32"/>
          <w:cs/>
        </w:rPr>
        <w:t>ในรูปแบบข้อมูลเปิดของ</w:t>
      </w:r>
      <w:r w:rsidR="00005922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252B05" w:rsidRPr="009D56A8">
        <w:rPr>
          <w:rFonts w:ascii="TH SarabunPSK" w:hAnsi="TH SarabunPSK" w:cs="TH SarabunPSK" w:hint="cs"/>
          <w:sz w:val="32"/>
          <w:szCs w:val="32"/>
          <w:cs/>
        </w:rPr>
        <w:t>โดยดำเนินการดังนี้</w:t>
      </w:r>
    </w:p>
    <w:p w14:paraId="63460D70" w14:textId="77777777" w:rsidR="00855084" w:rsidRPr="009D56A8" w:rsidRDefault="00855084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กำหนดลักษณะของข้อมูลที่เผยแพร่กำหนดให้อยู่ในรูปแบบที่เครื่องสามารถประมวลผลได้</w:t>
      </w:r>
    </w:p>
    <w:p w14:paraId="117E7322" w14:textId="5CAED114" w:rsidR="00252B05" w:rsidRPr="009D56A8" w:rsidRDefault="00252B0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กำหนดให้มีคำอธิบายข้อมูลหรือเมทาดาตาสำหรับข้อมูลที่ต้องเปิดเผย</w:t>
      </w:r>
    </w:p>
    <w:p w14:paraId="3B1392FA" w14:textId="77777777" w:rsidR="00252B05" w:rsidRPr="009D56A8" w:rsidRDefault="00252B0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ข้อมูลที่เผยแพร่จะต้องมีการบันทึกเวลา (</w:t>
      </w:r>
      <w:r w:rsidRPr="009D56A8">
        <w:rPr>
          <w:rFonts w:ascii="TH SarabunPSK" w:hAnsi="TH SarabunPSK" w:cs="TH SarabunPSK"/>
          <w:sz w:val="32"/>
          <w:szCs w:val="32"/>
        </w:rPr>
        <w:t xml:space="preserve">Timestamps) </w:t>
      </w:r>
      <w:r w:rsidRPr="009D56A8">
        <w:rPr>
          <w:rFonts w:ascii="TH SarabunPSK" w:hAnsi="TH SarabunPSK" w:cs="TH SarabunPSK"/>
          <w:sz w:val="32"/>
          <w:szCs w:val="32"/>
          <w:cs/>
        </w:rPr>
        <w:t>ที่ช่วยให้ผู้ใช้งานสามารถระบุได้ว่าข้อมูลนั้นเป็นปัจจุบัน</w:t>
      </w:r>
    </w:p>
    <w:p w14:paraId="78FA606D" w14:textId="77777777" w:rsidR="00252B05" w:rsidRPr="009D56A8" w:rsidRDefault="00252B05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ข้อมูลที่เผยแพร่ต้องมาจากแหล่งที่เก็บข้อมูลโดยตรง ด้วยระดับความละเอียดสูงโดยไม่มีการปรับแต่งหรือเป็นข้อมูลรูปแบบสรุป (</w:t>
      </w:r>
      <w:r w:rsidRPr="009D56A8">
        <w:rPr>
          <w:rFonts w:ascii="TH SarabunPSK" w:hAnsi="TH SarabunPSK" w:cs="TH SarabunPSK"/>
          <w:sz w:val="32"/>
          <w:szCs w:val="32"/>
        </w:rPr>
        <w:t>Summary data)</w:t>
      </w:r>
    </w:p>
    <w:p w14:paraId="38522D1C" w14:textId="05E00E06" w:rsidR="00855084" w:rsidRPr="009D56A8" w:rsidRDefault="00855084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ชุดข้อมูลและรายการชุดข้อมูลที่เผยแพร่จะต้องมีการจัดรูปแบบที่กำหนดเป็นมาตรฐาน และกำหนดภายใต้หมวดหมู่เดียวกัน เพื่อให้ผู้ใช้ข้อมูลสามารถค้นหาและเข้าถึงข้อมูลได้ง่าย</w:t>
      </w:r>
    </w:p>
    <w:p w14:paraId="43995A39" w14:textId="0D436CC0" w:rsidR="00855084" w:rsidRPr="009D56A8" w:rsidRDefault="00855084" w:rsidP="00DF5D0B">
      <w:pPr>
        <w:pStyle w:val="ListParagraph"/>
        <w:numPr>
          <w:ilvl w:val="2"/>
          <w:numId w:val="15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กำหนดให้เงื่อนไขและข้อกำหนดของข้อมูลที่นำมาเปิดเผยภายในเครือข่ายของหน่วยงาน ข้อมูล</w:t>
      </w:r>
      <w:r w:rsidRPr="009D56A8">
        <w:rPr>
          <w:rFonts w:ascii="TH SarabunPSK" w:hAnsi="TH SarabunPSK" w:cs="TH SarabunPSK"/>
          <w:sz w:val="32"/>
          <w:szCs w:val="32"/>
          <w:cs/>
        </w:rPr>
        <w:br/>
        <w:t>ที่เผยแพร่ต้องไม่ขัดต่อกฎหมายว่าด้วยทรัพย์สินทางปัญญา เว้นแต่การเปิดเผยข้อมูลจะเป็นไปตามอำนาจที่กฎหมายรับรอง</w:t>
      </w:r>
    </w:p>
    <w:p w14:paraId="043F8E79" w14:textId="35E5EA8A" w:rsidR="007807D1" w:rsidRPr="009D56A8" w:rsidRDefault="007807D1" w:rsidP="00DF5D0B">
      <w:pPr>
        <w:pStyle w:val="ListParagraph"/>
        <w:numPr>
          <w:ilvl w:val="2"/>
          <w:numId w:val="15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สนับสนุน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การจัดทำบัญชีข้อมูลหน่วยงานและการลงทะเบียนบัญชีข้อมูลภาครัฐ 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โดย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 xml:space="preserve">บริหารจัดการข้อมูลสำคัญ 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จัดทำบัญชีข้อมู</w:t>
      </w:r>
      <w:r w:rsidR="00DE7398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ล</w:t>
      </w:r>
      <w:r w:rsidR="00DE7398" w:rsidRPr="009D56A8">
        <w:rPr>
          <w:rFonts w:ascii="TH SarabunPSK" w:hAnsi="TH SarabunPSK" w:cs="TH SarabunPSK"/>
          <w:spacing w:val="-4"/>
          <w:sz w:val="32"/>
          <w:szCs w:val="32"/>
          <w:cs/>
        </w:rPr>
        <w:t xml:space="preserve">ของหน่วยงาน 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และทำการลงทะเบียนบัญชีข้อมูล</w:t>
      </w:r>
      <w:r w:rsidR="00DE7398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ของ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หน่วยงานและ</w:t>
      </w:r>
      <w:r w:rsidR="00DE7398" w:rsidRPr="009D56A8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 xml:space="preserve">ชุดข้อมูลสำคัญ เข้าสู่ระบบบัญชีข้อมูลภาครัฐ </w:t>
      </w:r>
      <w:r w:rsidR="00DE7398" w:rsidRPr="009D56A8">
        <w:rPr>
          <w:rFonts w:ascii="TH SarabunPSK" w:hAnsi="TH SarabunPSK" w:cs="TH SarabunPSK"/>
          <w:spacing w:val="-4"/>
          <w:sz w:val="32"/>
          <w:szCs w:val="32"/>
        </w:rPr>
        <w:t xml:space="preserve">(Government Data Catalog </w:t>
      </w:r>
      <w:r w:rsidR="00DE7398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หรือ </w:t>
      </w:r>
      <w:r w:rsidR="00DE7398" w:rsidRPr="009D56A8">
        <w:rPr>
          <w:rFonts w:ascii="TH SarabunPSK" w:hAnsi="TH SarabunPSK" w:cs="TH SarabunPSK"/>
          <w:spacing w:val="-4"/>
          <w:sz w:val="32"/>
          <w:szCs w:val="32"/>
        </w:rPr>
        <w:t xml:space="preserve">GD Catalog) 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เพื่อการเปิดเผยข้อมูลภาครัฐที่เป็นระบบ และมีเอกภาพ สามารถสืบค้นชุดข้อมูล คำอธิบายชุดข้อมูล รวมไปถึงแหล่งต้นทางของชุดข้อมูลภาครัฐที่สำคัญ สนับสนุนการใช้ประโยชน์ข้อมูลภาครัฐร่วมกัน</w:t>
      </w:r>
    </w:p>
    <w:p w14:paraId="6D270862" w14:textId="79F34233" w:rsidR="00855084" w:rsidRPr="009D56A8" w:rsidRDefault="00855084" w:rsidP="00DF5D0B">
      <w:pPr>
        <w:pStyle w:val="ListParagraph"/>
        <w:numPr>
          <w:ilvl w:val="2"/>
          <w:numId w:val="15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สนับสนุนการเผยแพร่ข้อมูลผ่านช่องทางที่ง่ายต่อการเข้าถึงข้อมูล</w:t>
      </w:r>
      <w:r w:rsidRPr="009D56A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="00214F18" w:rsidRPr="009D56A8">
        <w:rPr>
          <w:rFonts w:ascii="TH SarabunPSK" w:hAnsi="TH SarabunPSK" w:cs="TH SarabunPSK" w:hint="cs"/>
          <w:sz w:val="32"/>
          <w:szCs w:val="32"/>
          <w:cs/>
        </w:rPr>
        <w:t>สนับสนุนการ</w:t>
      </w:r>
      <w:r w:rsidRPr="009D56A8">
        <w:rPr>
          <w:rFonts w:ascii="TH SarabunPSK" w:hAnsi="TH SarabunPSK" w:cs="TH SarabunPSK"/>
          <w:sz w:val="32"/>
          <w:szCs w:val="32"/>
          <w:cs/>
        </w:rPr>
        <w:t>เปิดเผยข้อมูลในรูปแบบดิจิทัลต่อสาธารณะ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9D56A8">
        <w:rPr>
          <w:rFonts w:ascii="TH SarabunPSK" w:hAnsi="TH SarabunPSK" w:cs="TH SarabunPSK"/>
          <w:sz w:val="32"/>
          <w:szCs w:val="32"/>
          <w:cs/>
        </w:rPr>
        <w:t>ศูนย์กลางข้อมูลเปิดภาครัฐ (</w:t>
      </w:r>
      <w:r w:rsidRPr="009D56A8">
        <w:rPr>
          <w:rFonts w:ascii="TH SarabunPSK" w:hAnsi="TH SarabunPSK" w:cs="TH SarabunPSK"/>
          <w:sz w:val="32"/>
          <w:szCs w:val="32"/>
        </w:rPr>
        <w:t xml:space="preserve">Government Open Data)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ผ่านเว็บไซต์ </w:t>
      </w:r>
      <w:r w:rsidRPr="009D56A8">
        <w:rPr>
          <w:rFonts w:ascii="TH SarabunPSK" w:hAnsi="TH SarabunPSK" w:cs="TH SarabunPSK"/>
          <w:sz w:val="32"/>
          <w:szCs w:val="32"/>
        </w:rPr>
        <w:t>data.go.th</w:t>
      </w:r>
      <w:r w:rsidR="00B06472" w:rsidRPr="009D56A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B06472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โดย</w:t>
      </w:r>
    </w:p>
    <w:p w14:paraId="0D7982FA" w14:textId="01039540" w:rsidR="00B06472" w:rsidRPr="009D56A8" w:rsidRDefault="00B06472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ำหนดให้มีมาตรการรักษาความมั่นคงปลอดภัยในการเปิดเผยข้อมูลที่กำหนดลำดับชั้นข้อมูลตั้งแต่ลับขึ้นไป อย่างเพียงพอและมีประสิทธิภาพ</w:t>
      </w:r>
    </w:p>
    <w:p w14:paraId="09A26F8A" w14:textId="77777777" w:rsidR="00B06472" w:rsidRPr="009D56A8" w:rsidRDefault="00B06472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มีการตรวจสอบข้อมูลที่เผยแพร่จากหน่วยงานทั้งภายในและภายนอก</w:t>
      </w:r>
      <w:r w:rsidR="00F53CF8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หน่วยงาน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 xml:space="preserve"> เพื่อให้มั่นใจว่า</w:t>
      </w:r>
      <w:r w:rsidR="00F53CF8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หน่วยงาน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ได้มีข้อมูลที่เผยแพร่ที่มีคุณค่า</w:t>
      </w:r>
    </w:p>
    <w:p w14:paraId="379DB5E2" w14:textId="77777777" w:rsidR="00B06472" w:rsidRPr="009D56A8" w:rsidRDefault="00B06472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การเผยแพร่ข้อมูล ต้องมีการตรวจสอบรูปแบบข้อมูลที่เผยแพร่ให้สอดคล้องกับมาตรฐานที่</w:t>
      </w:r>
      <w:r w:rsidR="00005922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หน่วยงาน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กำหน</w:t>
      </w:r>
      <w:r w:rsidR="00005922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ด</w:t>
      </w:r>
    </w:p>
    <w:p w14:paraId="38577425" w14:textId="77777777" w:rsidR="00B06472" w:rsidRPr="009D56A8" w:rsidRDefault="0093281C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หากการเปิดเผยนั้นเป็นการเปิดเผยบนช่องทางที่ดูแลรับผิดชอบโดยหน่วยงานอื่นที่ให้ปฏิบัติตามเอกสาร คู่มือ การน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ข้อมูลขึ้นเผยแพร่ของหน่วยงานนั้น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</w:p>
    <w:p w14:paraId="0E0F8F81" w14:textId="237B25B3" w:rsidR="0093281C" w:rsidRPr="009D56A8" w:rsidRDefault="0093281C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หาก</w:t>
      </w:r>
      <w:r w:rsidR="00B06472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การเปิดเผยข้อมูล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ไม่ครบถ้วน หรือไม่เป็นปัจุบัน ให้แจ้งเจ้าของข้อมูล บริกรข้อมูลธุรกิจ บริกรข้อมูลเทคนิค และทีมบริหารจัดการข้อมูลท</w:t>
      </w:r>
      <w:r w:rsidR="00B06472"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การจัดท</w:t>
      </w:r>
      <w:r w:rsidRPr="009D56A8">
        <w:rPr>
          <w:rFonts w:ascii="TH SarabunPSK" w:hAnsi="TH SarabunPSK" w:cs="TH SarabunPSK" w:hint="cs"/>
          <w:spacing w:val="-4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/ปรับปรุงให้เป็นปัจจุบัน</w:t>
      </w:r>
    </w:p>
    <w:p w14:paraId="41F9F1ED" w14:textId="7D15D028" w:rsidR="0006370F" w:rsidRPr="009D56A8" w:rsidRDefault="0006370F" w:rsidP="0006370F">
      <w:pPr>
        <w:pStyle w:val="ListParagraph"/>
        <w:numPr>
          <w:ilvl w:val="2"/>
          <w:numId w:val="15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pacing w:val="-4"/>
          <w:sz w:val="32"/>
          <w:szCs w:val="32"/>
          <w:cs/>
        </w:rPr>
        <w:t>กำหนดให้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เปิดเผยข้อมูลส่วนบุคคลตามข้อกำหนดของพระราชบัญญัติคุ้มครองข้อมูลส่วนบุคคล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หรือตามคำสั่งที่ได้รับจากหน่วยงานเท่านั้น เว้นแต่คำสั่งนั้นขัดต่อกฎหมายหรือบทบัญญัติในกฎหมายว่าด้วยการคุ้มครองข้อมูลส่วนบุคคล</w:t>
      </w:r>
    </w:p>
    <w:p w14:paraId="4661FE65" w14:textId="77777777" w:rsidR="0006370F" w:rsidRPr="009D56A8" w:rsidRDefault="0006370F" w:rsidP="0006370F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0600F619" w14:textId="536A7A5C" w:rsidR="0093281C" w:rsidRPr="009D56A8" w:rsidRDefault="0093281C" w:rsidP="0006370F">
      <w:pPr>
        <w:pStyle w:val="ListParagraph"/>
        <w:spacing w:after="0" w:line="240" w:lineRule="auto"/>
        <w:ind w:left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E902055" w14:textId="77777777" w:rsidR="00110531" w:rsidRPr="009D56A8" w:rsidRDefault="00110531">
      <w:pPr>
        <w:rPr>
          <w:noProof/>
          <w:cs/>
        </w:rPr>
      </w:pPr>
      <w:r w:rsidRPr="009D56A8">
        <w:rPr>
          <w:noProof/>
          <w:cs/>
        </w:rPr>
        <w:br w:type="page"/>
      </w:r>
    </w:p>
    <w:p w14:paraId="6DEDD354" w14:textId="0544A8DB" w:rsidR="00213EC2" w:rsidRPr="009D56A8" w:rsidRDefault="00110531" w:rsidP="0036476E">
      <w:pPr>
        <w:pStyle w:val="ListParagraph"/>
        <w:numPr>
          <w:ilvl w:val="2"/>
          <w:numId w:val="15"/>
        </w:numPr>
        <w:spacing w:before="240" w:after="0" w:line="240" w:lineRule="auto"/>
        <w:ind w:left="993" w:hanging="42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lastRenderedPageBreak/>
        <w:drawing>
          <wp:anchor distT="0" distB="0" distL="114300" distR="114300" simplePos="0" relativeHeight="251658253" behindDoc="0" locked="0" layoutInCell="1" allowOverlap="1" wp14:anchorId="29CFB5DB" wp14:editId="28296067">
            <wp:simplePos x="0" y="0"/>
            <wp:positionH relativeFrom="margin">
              <wp:posOffset>-69215</wp:posOffset>
            </wp:positionH>
            <wp:positionV relativeFrom="paragraph">
              <wp:posOffset>29689</wp:posOffset>
            </wp:positionV>
            <wp:extent cx="6037580" cy="2691130"/>
            <wp:effectExtent l="0" t="0" r="1270" b="0"/>
            <wp:wrapTopAndBottom/>
            <wp:docPr id="9" name="Picture 9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imelin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EC2" w:rsidRPr="009D56A8">
        <w:rPr>
          <w:rFonts w:ascii="TH SarabunPSK" w:hAnsi="TH SarabunPSK" w:cs="TH SarabunPSK"/>
          <w:sz w:val="32"/>
          <w:szCs w:val="32"/>
          <w:cs/>
        </w:rPr>
        <w:t>เจ้าของข้อมูลห้ามเปิดเผยข้อมูลความมั่นคงและข้อมูลความลับทางราชการที่อยู่ในความครอบครองของ</w:t>
      </w:r>
      <w:r w:rsidR="00005922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C6791D" w:rsidRPr="009D56A8">
        <w:rPr>
          <w:rFonts w:ascii="TH SarabunPSK" w:hAnsi="TH SarabunPSK" w:cs="TH SarabunPSK" w:hint="cs"/>
          <w:sz w:val="32"/>
          <w:szCs w:val="32"/>
          <w:cs/>
        </w:rPr>
        <w:t>รวมทั้งห้ามเปิดเผย</w:t>
      </w:r>
      <w:r w:rsidR="00C6791D" w:rsidRPr="009D56A8">
        <w:rPr>
          <w:rFonts w:ascii="TH SarabunPSK" w:hAnsi="TH SarabunPSK" w:cs="TH SarabunPSK"/>
          <w:sz w:val="32"/>
          <w:szCs w:val="32"/>
          <w:cs/>
        </w:rPr>
        <w:t>ข้อมูลที่เป็นการกระทำความผิดตามกฎหมาย นโยบาย และแนวปฏิบัติอันทำให้เกิดความเสียหายต่</w:t>
      </w:r>
      <w:r w:rsidR="00C6791D" w:rsidRPr="009D56A8">
        <w:rPr>
          <w:rFonts w:ascii="TH SarabunPSK" w:hAnsi="TH SarabunPSK" w:cs="TH SarabunPSK" w:hint="cs"/>
          <w:sz w:val="32"/>
          <w:szCs w:val="32"/>
          <w:cs/>
        </w:rPr>
        <w:t>อ</w:t>
      </w:r>
      <w:r w:rsidR="00005922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</w:p>
    <w:p w14:paraId="57D12AD6" w14:textId="3AD4542B" w:rsidR="00E424C1" w:rsidRPr="009D56A8" w:rsidRDefault="00E424C1" w:rsidP="0036476E">
      <w:pPr>
        <w:pStyle w:val="ListParagraph"/>
        <w:numPr>
          <w:ilvl w:val="2"/>
          <w:numId w:val="15"/>
        </w:numPr>
        <w:spacing w:after="0" w:line="240" w:lineRule="auto"/>
        <w:ind w:left="993" w:hanging="42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325CB1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หนดให้เจ้าของข้อมูลคัดเลือกข้อมูลที่จะเปิด</w:t>
      </w:r>
      <w:r w:rsidR="00050937" w:rsidRPr="009D56A8">
        <w:rPr>
          <w:rFonts w:ascii="TH SarabunPSK" w:hAnsi="TH SarabunPSK" w:cs="TH SarabunPSK" w:hint="cs"/>
          <w:sz w:val="32"/>
          <w:szCs w:val="32"/>
          <w:cs/>
        </w:rPr>
        <w:t>เ</w:t>
      </w:r>
      <w:r w:rsidRPr="009D56A8">
        <w:rPr>
          <w:rFonts w:ascii="TH SarabunPSK" w:hAnsi="TH SarabunPSK" w:cs="TH SarabunPSK"/>
          <w:sz w:val="32"/>
          <w:szCs w:val="32"/>
          <w:cs/>
        </w:rPr>
        <w:t>ผยในรูปแบบข้อมูลเปิดจากล</w:t>
      </w:r>
      <w:r w:rsidR="00325CB1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ดับชั้นความส</w:t>
      </w:r>
      <w:r w:rsidR="00325CB1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คัญของชุดข้อมูลที่มีคุณค่าสูง (</w:t>
      </w:r>
      <w:r w:rsidRPr="009D56A8">
        <w:rPr>
          <w:rFonts w:ascii="TH SarabunPSK" w:hAnsi="TH SarabunPSK" w:cs="TH SarabunPSK"/>
          <w:sz w:val="32"/>
          <w:szCs w:val="32"/>
        </w:rPr>
        <w:t>High Value Dataset)</w:t>
      </w:r>
    </w:p>
    <w:p w14:paraId="0E652E2F" w14:textId="137AC062" w:rsidR="00325CB1" w:rsidRPr="009D56A8" w:rsidRDefault="00325CB1" w:rsidP="0036476E">
      <w:pPr>
        <w:pStyle w:val="ListParagraph"/>
        <w:numPr>
          <w:ilvl w:val="2"/>
          <w:numId w:val="15"/>
        </w:numPr>
        <w:spacing w:after="0" w:line="240" w:lineRule="auto"/>
        <w:ind w:left="993" w:hanging="42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หนดให้เจ้าของข้อมูลต้องก</w:t>
      </w:r>
      <w:r w:rsidR="00D21630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</w:t>
      </w:r>
      <w:r w:rsidR="00844E78" w:rsidRPr="009D56A8">
        <w:rPr>
          <w:rFonts w:ascii="TH SarabunPSK" w:hAnsi="TH SarabunPSK" w:cs="TH SarabunPSK" w:hint="cs"/>
          <w:sz w:val="32"/>
          <w:szCs w:val="32"/>
          <w:cs/>
        </w:rPr>
        <w:t>ด</w:t>
      </w:r>
      <w:r w:rsidRPr="009D56A8">
        <w:rPr>
          <w:rFonts w:ascii="TH SarabunPSK" w:hAnsi="TH SarabunPSK" w:cs="TH SarabunPSK"/>
          <w:sz w:val="32"/>
          <w:szCs w:val="32"/>
          <w:cs/>
        </w:rPr>
        <w:t>รอบระยะเวลาในการตรวจสอบและปรับปรุงข้อมูลที่เปิดเผยเพื่อให้ข้อมูลถูกต้อง และเป็นปัจจุบัน</w:t>
      </w:r>
    </w:p>
    <w:sdt>
      <w:sdtPr>
        <w:rPr>
          <w:rFonts w:ascii="TH SarabunPSK" w:hAnsi="TH SarabunPSK" w:cs="TH SarabunPSK"/>
          <w:color w:val="FF0000"/>
          <w:sz w:val="32"/>
          <w:szCs w:val="32"/>
          <w:cs/>
        </w:rPr>
        <w:id w:val="-1348411096"/>
        <w:placeholder>
          <w:docPart w:val="48D292732BB541AC9FA73B14F7E8E50B"/>
        </w:placeholder>
        <w:text/>
      </w:sdtPr>
      <w:sdtContent>
        <w:p w14:paraId="1A1F6703" w14:textId="77777777" w:rsidR="007170F4" w:rsidRPr="009D56A8" w:rsidRDefault="007170F4" w:rsidP="0036476E">
          <w:pPr>
            <w:pStyle w:val="ListParagraph"/>
            <w:numPr>
              <w:ilvl w:val="2"/>
              <w:numId w:val="15"/>
            </w:numPr>
            <w:spacing w:after="0" w:line="240" w:lineRule="auto"/>
            <w:ind w:left="993" w:hanging="426"/>
            <w:contextualSpacing w:val="0"/>
            <w:jc w:val="thaiDistribute"/>
          </w:pPr>
          <w:r w:rsidRPr="00E5377A">
            <w:rPr>
              <w:rFonts w:ascii="TH SarabunPSK" w:hAnsi="TH SarabunPSK" w:cs="TH SarabunPSK"/>
              <w:color w:val="FF0000"/>
              <w:sz w:val="32"/>
              <w:szCs w:val="32"/>
              <w:cs/>
            </w:rPr>
            <w:t>ข้อปฏิบัติอื่นๆ ตามที่หน่วยงานกำหนดเพิ่มเติม</w:t>
          </w:r>
        </w:p>
      </w:sdtContent>
    </w:sdt>
    <w:p w14:paraId="53F22BA8" w14:textId="77777777" w:rsidR="00610EB9" w:rsidRPr="009D56A8" w:rsidRDefault="00610EB9" w:rsidP="002652A4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28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930"/>
        <w:gridCol w:w="1310"/>
        <w:gridCol w:w="1134"/>
        <w:gridCol w:w="1134"/>
        <w:gridCol w:w="1559"/>
      </w:tblGrid>
      <w:tr w:rsidR="004F27EB" w:rsidRPr="009D56A8" w14:paraId="51F50922" w14:textId="0BCFE5A5" w:rsidTr="009C0424">
        <w:tc>
          <w:tcPr>
            <w:tcW w:w="3930" w:type="dxa"/>
            <w:vMerge w:val="restart"/>
          </w:tcPr>
          <w:p w14:paraId="5AA97DC4" w14:textId="64C520E7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5137" w:type="dxa"/>
            <w:gridSpan w:val="4"/>
          </w:tcPr>
          <w:p w14:paraId="41A99520" w14:textId="3160C364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ผู้มีส่วนได้ส่วนเสีย</w:t>
            </w:r>
          </w:p>
        </w:tc>
      </w:tr>
      <w:tr w:rsidR="004F27EB" w:rsidRPr="009D56A8" w14:paraId="414B4D03" w14:textId="21CAD095" w:rsidTr="009C0424">
        <w:tc>
          <w:tcPr>
            <w:tcW w:w="3930" w:type="dxa"/>
            <w:vMerge/>
          </w:tcPr>
          <w:p w14:paraId="406C334B" w14:textId="77777777" w:rsidR="004F27EB" w:rsidRPr="009D56A8" w:rsidRDefault="004F27EB" w:rsidP="00E84DB7">
            <w:pPr>
              <w:spacing w:line="280" w:lineRule="exact"/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310" w:type="dxa"/>
          </w:tcPr>
          <w:p w14:paraId="11F8AB33" w14:textId="77777777" w:rsidR="004F27EB" w:rsidRPr="009D56A8" w:rsidRDefault="004F27EB" w:rsidP="00E84DB7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เจ้าของข้อมูล</w:t>
            </w:r>
          </w:p>
        </w:tc>
        <w:tc>
          <w:tcPr>
            <w:tcW w:w="1134" w:type="dxa"/>
          </w:tcPr>
          <w:p w14:paraId="0BCC8D09" w14:textId="505F0824" w:rsidR="004F27EB" w:rsidRPr="009D56A8" w:rsidRDefault="004F27EB" w:rsidP="00E84DB7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ผู้ใช้ข้อมูล</w:t>
            </w:r>
          </w:p>
        </w:tc>
        <w:tc>
          <w:tcPr>
            <w:tcW w:w="1134" w:type="dxa"/>
          </w:tcPr>
          <w:p w14:paraId="212E5B82" w14:textId="4AE396C2" w:rsidR="004F27EB" w:rsidRPr="009D56A8" w:rsidRDefault="004F27EB" w:rsidP="00E84DB7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บริกรข้อมูล</w:t>
            </w:r>
          </w:p>
        </w:tc>
        <w:tc>
          <w:tcPr>
            <w:tcW w:w="1559" w:type="dxa"/>
          </w:tcPr>
          <w:p w14:paraId="7CB0A371" w14:textId="35FFC0AC" w:rsidR="004F27EB" w:rsidRPr="009D56A8" w:rsidRDefault="004F27EB" w:rsidP="00E84DB7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ทีมบริหารจัดการข้อมูล</w:t>
            </w:r>
          </w:p>
        </w:tc>
      </w:tr>
      <w:tr w:rsidR="004F27EB" w:rsidRPr="009D56A8" w14:paraId="3A29BEE4" w14:textId="1F7B128D" w:rsidTr="009C0424">
        <w:tc>
          <w:tcPr>
            <w:tcW w:w="3930" w:type="dxa"/>
          </w:tcPr>
          <w:p w14:paraId="00D65585" w14:textId="59EE53C6" w:rsidR="004F27EB" w:rsidRPr="009D56A8" w:rsidRDefault="004F27EB" w:rsidP="009C0424">
            <w:pPr>
              <w:pStyle w:val="Default"/>
              <w:spacing w:line="280" w:lineRule="exact"/>
              <w:rPr>
                <w:sz w:val="28"/>
                <w:szCs w:val="28"/>
                <w:cs/>
              </w:rPr>
            </w:pPr>
            <w:r w:rsidRPr="009D56A8">
              <w:rPr>
                <w:spacing w:val="-4"/>
                <w:sz w:val="28"/>
                <w:szCs w:val="28"/>
                <w:cs/>
              </w:rPr>
              <w:t>จะต้องเปิดเผยข้อมูลในความรับผิดชอบต่อสาธารณะ</w:t>
            </w:r>
            <w:r w:rsidRPr="009D56A8">
              <w:rPr>
                <w:sz w:val="28"/>
                <w:szCs w:val="28"/>
                <w:cs/>
              </w:rPr>
              <w:t>ตามกฎหมาย</w:t>
            </w:r>
            <w:r w:rsidRPr="009D56A8">
              <w:rPr>
                <w:rFonts w:hint="cs"/>
                <w:sz w:val="28"/>
                <w:szCs w:val="28"/>
                <w:cs/>
              </w:rPr>
              <w:t>/มาตรฐานที่เกี่ยวข้อง</w:t>
            </w:r>
          </w:p>
        </w:tc>
        <w:tc>
          <w:tcPr>
            <w:tcW w:w="1310" w:type="dxa"/>
          </w:tcPr>
          <w:p w14:paraId="399B723C" w14:textId="30160898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1B7A3401" w14:textId="62672D15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134" w:type="dxa"/>
          </w:tcPr>
          <w:p w14:paraId="6B8E0E0A" w14:textId="3D1821C3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559" w:type="dxa"/>
          </w:tcPr>
          <w:p w14:paraId="4F835F4C" w14:textId="61D4027D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4F27EB" w:rsidRPr="009D56A8" w14:paraId="12F87344" w14:textId="7DEBC9A9" w:rsidTr="009C0424">
        <w:tc>
          <w:tcPr>
            <w:tcW w:w="3930" w:type="dxa"/>
          </w:tcPr>
          <w:p w14:paraId="6E8CF0F7" w14:textId="3E9790E1" w:rsidR="004F27EB" w:rsidRPr="009D56A8" w:rsidRDefault="004F27EB" w:rsidP="009C0424">
            <w:pPr>
              <w:pStyle w:val="Default"/>
              <w:spacing w:line="280" w:lineRule="exact"/>
              <w:rPr>
                <w:sz w:val="28"/>
                <w:szCs w:val="28"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คัดเลือกข้อมูลที่จะเปิดเผยในรูปแบบข้อมูลเปิดจากลำดับชั้นความสำคัญของ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  <w:r w:rsidRPr="009D56A8">
              <w:rPr>
                <w:sz w:val="28"/>
                <w:szCs w:val="28"/>
              </w:rPr>
              <w:t>High Value Dataset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310" w:type="dxa"/>
          </w:tcPr>
          <w:p w14:paraId="30052027" w14:textId="7D5185BB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4FAF4BB6" w14:textId="5622B5CD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134" w:type="dxa"/>
          </w:tcPr>
          <w:p w14:paraId="57C02BCE" w14:textId="5EF00CCF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559" w:type="dxa"/>
          </w:tcPr>
          <w:p w14:paraId="59A45D8A" w14:textId="6B654636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4F27EB" w:rsidRPr="009D56A8" w14:paraId="60B264CA" w14:textId="11A56ECC" w:rsidTr="009C0424">
        <w:tc>
          <w:tcPr>
            <w:tcW w:w="3930" w:type="dxa"/>
          </w:tcPr>
          <w:p w14:paraId="606AABA0" w14:textId="0AAFA610" w:rsidR="004F27EB" w:rsidRPr="009D56A8" w:rsidRDefault="004F27EB" w:rsidP="009C0424">
            <w:pPr>
              <w:pStyle w:val="Default"/>
              <w:spacing w:line="280" w:lineRule="exact"/>
              <w:rPr>
                <w:sz w:val="28"/>
                <w:szCs w:val="28"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ตรวจสอบคำอธิบายชุดข้อมูลดิจิทัลที่จะทำการเปิดเผยให้มีความครบถ้วนเป็นปัจจุบัน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310" w:type="dxa"/>
          </w:tcPr>
          <w:p w14:paraId="7747149B" w14:textId="61D6B90A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7CEE6555" w14:textId="40B8B05C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134" w:type="dxa"/>
          </w:tcPr>
          <w:p w14:paraId="50F98507" w14:textId="7DD5457D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559" w:type="dxa"/>
          </w:tcPr>
          <w:p w14:paraId="12983EA9" w14:textId="79D7D8D3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</w:tr>
      <w:tr w:rsidR="004F27EB" w:rsidRPr="009D56A8" w14:paraId="5ACBF8D0" w14:textId="77777777" w:rsidTr="009C0424">
        <w:tc>
          <w:tcPr>
            <w:tcW w:w="3930" w:type="dxa"/>
          </w:tcPr>
          <w:p w14:paraId="1F218B78" w14:textId="25B02203" w:rsidR="004F27EB" w:rsidRPr="009D56A8" w:rsidRDefault="004F27EB" w:rsidP="009C0424">
            <w:pPr>
              <w:pStyle w:val="Default"/>
              <w:spacing w:line="280" w:lineRule="exact"/>
              <w:rPr>
                <w:spacing w:val="-6"/>
                <w:sz w:val="28"/>
                <w:szCs w:val="28"/>
                <w:cs/>
              </w:rPr>
            </w:pPr>
            <w:r w:rsidRPr="009D56A8">
              <w:rPr>
                <w:rFonts w:hint="cs"/>
                <w:spacing w:val="-6"/>
                <w:sz w:val="28"/>
                <w:szCs w:val="28"/>
                <w:cs/>
              </w:rPr>
              <w:t>เปิดเผยข้อมูลส่วนบุคคลตามข้อกำหนดของ</w:t>
            </w:r>
            <w:r w:rsidRPr="009D56A8">
              <w:rPr>
                <w:spacing w:val="-6"/>
                <w:sz w:val="28"/>
                <w:szCs w:val="28"/>
                <w:cs/>
              </w:rPr>
              <w:t xml:space="preserve"> </w:t>
            </w:r>
            <w:r w:rsidRPr="009D56A8">
              <w:rPr>
                <w:rFonts w:hint="cs"/>
                <w:spacing w:val="-6"/>
                <w:sz w:val="28"/>
                <w:szCs w:val="28"/>
                <w:cs/>
              </w:rPr>
              <w:t>พ</w:t>
            </w:r>
            <w:r w:rsidRPr="009D56A8">
              <w:rPr>
                <w:spacing w:val="-6"/>
                <w:sz w:val="28"/>
                <w:szCs w:val="28"/>
                <w:cs/>
              </w:rPr>
              <w:t>.</w:t>
            </w:r>
            <w:r w:rsidRPr="009D56A8">
              <w:rPr>
                <w:rFonts w:hint="cs"/>
                <w:spacing w:val="-6"/>
                <w:sz w:val="28"/>
                <w:szCs w:val="28"/>
                <w:cs/>
              </w:rPr>
              <w:t>ร</w:t>
            </w:r>
            <w:r w:rsidRPr="009D56A8">
              <w:rPr>
                <w:spacing w:val="-6"/>
                <w:sz w:val="28"/>
                <w:szCs w:val="28"/>
                <w:cs/>
              </w:rPr>
              <w:t>.</w:t>
            </w:r>
            <w:r w:rsidRPr="009D56A8">
              <w:rPr>
                <w:rFonts w:hint="cs"/>
                <w:spacing w:val="-6"/>
                <w:sz w:val="28"/>
                <w:szCs w:val="28"/>
                <w:cs/>
              </w:rPr>
              <w:t>บ</w:t>
            </w:r>
            <w:r w:rsidRPr="009D56A8">
              <w:rPr>
                <w:spacing w:val="-6"/>
                <w:sz w:val="28"/>
                <w:szCs w:val="28"/>
                <w:cs/>
              </w:rPr>
              <w:t xml:space="preserve">. </w:t>
            </w:r>
            <w:r w:rsidRPr="009D56A8">
              <w:rPr>
                <w:rFonts w:hint="cs"/>
                <w:spacing w:val="-6"/>
                <w:sz w:val="28"/>
                <w:szCs w:val="28"/>
                <w:cs/>
              </w:rPr>
              <w:t>คุ้มครองข้อมูลส่วนบุคคล</w:t>
            </w:r>
            <w:r w:rsidRPr="009D56A8">
              <w:rPr>
                <w:spacing w:val="-6"/>
                <w:sz w:val="28"/>
                <w:szCs w:val="28"/>
                <w:cs/>
              </w:rPr>
              <w:t xml:space="preserve"> พ.ศ. </w:t>
            </w:r>
            <w:r w:rsidR="00261669">
              <w:rPr>
                <w:spacing w:val="-6"/>
                <w:sz w:val="28"/>
                <w:szCs w:val="28"/>
                <w:cs/>
              </w:rPr>
              <w:t>2562</w:t>
            </w:r>
            <w:r w:rsidRPr="009D56A8">
              <w:rPr>
                <w:spacing w:val="-6"/>
                <w:sz w:val="28"/>
                <w:szCs w:val="28"/>
                <w:cs/>
              </w:rPr>
              <w:t xml:space="preserve"> </w:t>
            </w:r>
            <w:r w:rsidRPr="009D56A8">
              <w:rPr>
                <w:rFonts w:hint="cs"/>
                <w:spacing w:val="-6"/>
                <w:sz w:val="28"/>
                <w:szCs w:val="28"/>
                <w:cs/>
              </w:rPr>
              <w:t>และห้ามเปิดเผย</w:t>
            </w:r>
            <w:r w:rsidRPr="009D56A8">
              <w:rPr>
                <w:spacing w:val="-6"/>
                <w:sz w:val="28"/>
                <w:szCs w:val="28"/>
                <w:cs/>
              </w:rPr>
              <w:t>ข้อมูลความมั่นคงและข้อมูลความลับทางราชการ</w:t>
            </w:r>
            <w:r w:rsidRPr="009D56A8">
              <w:rPr>
                <w:rFonts w:hint="cs"/>
                <w:spacing w:val="-6"/>
                <w:sz w:val="28"/>
                <w:szCs w:val="28"/>
                <w:cs/>
              </w:rPr>
              <w:t xml:space="preserve"> รวมถึง</w:t>
            </w:r>
            <w:r w:rsidRPr="009D56A8">
              <w:rPr>
                <w:spacing w:val="-6"/>
                <w:sz w:val="28"/>
                <w:szCs w:val="28"/>
                <w:cs/>
              </w:rPr>
              <w:t>ข้อมูลที่เป็นการกระทำความผิดตามกฎหมาย</w:t>
            </w:r>
          </w:p>
        </w:tc>
        <w:tc>
          <w:tcPr>
            <w:tcW w:w="1310" w:type="dxa"/>
          </w:tcPr>
          <w:p w14:paraId="64F02A52" w14:textId="46C89345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6C9480AD" w14:textId="77AB0C07" w:rsidR="004F27EB" w:rsidRPr="009D56A8" w:rsidRDefault="00190C3F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1819547A" w14:textId="17C6A326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559" w:type="dxa"/>
          </w:tcPr>
          <w:p w14:paraId="1ECA87E4" w14:textId="3A6D9D8E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4F27EB" w:rsidRPr="009D56A8" w14:paraId="6ECE9F4A" w14:textId="75A895DC" w:rsidTr="009C0424">
        <w:tc>
          <w:tcPr>
            <w:tcW w:w="3930" w:type="dxa"/>
          </w:tcPr>
          <w:p w14:paraId="36D17D6A" w14:textId="6025ADF4" w:rsidR="004F27EB" w:rsidRPr="009D56A8" w:rsidRDefault="004F27EB" w:rsidP="009C0424">
            <w:pPr>
              <w:pStyle w:val="Default"/>
              <w:spacing w:line="280" w:lineRule="exact"/>
              <w:rPr>
                <w:sz w:val="28"/>
                <w:szCs w:val="28"/>
                <w:cs/>
              </w:rPr>
            </w:pPr>
            <w:r w:rsidRPr="009D56A8">
              <w:rPr>
                <w:rFonts w:hint="cs"/>
                <w:spacing w:val="-4"/>
                <w:sz w:val="28"/>
                <w:szCs w:val="28"/>
                <w:cs/>
              </w:rPr>
              <w:t>กำหนดรอบระยะเวลาในการตรวจสอบและปรับปรุง</w:t>
            </w:r>
            <w:r w:rsidRPr="009D56A8">
              <w:rPr>
                <w:rFonts w:hint="cs"/>
                <w:sz w:val="28"/>
                <w:szCs w:val="28"/>
                <w:cs/>
              </w:rPr>
              <w:t>ข้อมูลที่เปิดเผย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310" w:type="dxa"/>
          </w:tcPr>
          <w:p w14:paraId="1DC511CB" w14:textId="56A5BA75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2C485AC2" w14:textId="276A5E08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134" w:type="dxa"/>
          </w:tcPr>
          <w:p w14:paraId="088E4EF1" w14:textId="32D3292C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559" w:type="dxa"/>
          </w:tcPr>
          <w:p w14:paraId="5F8A092A" w14:textId="69DF43B7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</w:tbl>
    <w:p w14:paraId="0B73B7FC" w14:textId="36990562" w:rsidR="00E424C1" w:rsidRPr="009D56A8" w:rsidRDefault="00257960" w:rsidP="00610EB9">
      <w:pPr>
        <w:pStyle w:val="Caption"/>
        <w:spacing w:before="120" w:after="0"/>
        <w:ind w:left="567"/>
        <w:jc w:val="center"/>
        <w:rPr>
          <w:rFonts w:ascii="TH SarabunPSK" w:hAnsi="TH SarabunPSK" w:cs="TH SarabunPSK"/>
          <w:b/>
          <w:bCs/>
          <w:color w:val="595959" w:themeColor="text1" w:themeTint="A6"/>
          <w:sz w:val="32"/>
          <w:szCs w:val="32"/>
        </w:rPr>
      </w:pPr>
      <w:r w:rsidRPr="006B28E9">
        <w:rPr>
          <w:rFonts w:ascii="TH SarabunPSK" w:hAnsi="TH SarabunPSK" w:cs="TH SarabunPSK" w:hint="cs"/>
          <w:sz w:val="32"/>
          <w:szCs w:val="32"/>
          <w:cs/>
        </w:rPr>
        <w:t xml:space="preserve">ตารางที่:  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begin"/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 xml:space="preserve">SEQ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>ตารางที่: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>_ \* ARABIC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separate"/>
      </w:r>
      <w:r w:rsidR="006978B8">
        <w:rPr>
          <w:rFonts w:ascii="TH SarabunPSK" w:hAnsi="TH SarabunPSK" w:cs="TH SarabunPSK"/>
          <w:noProof/>
          <w:color w:val="595959" w:themeColor="text1" w:themeTint="A6"/>
          <w:sz w:val="32"/>
          <w:szCs w:val="32"/>
          <w:cs/>
        </w:rPr>
        <w:t>4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end"/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 xml:space="preserve"> </w:t>
      </w:r>
      <w:r w:rsidR="00610EB9" w:rsidRPr="009D56A8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>ตัวอย่าง</w:t>
      </w:r>
      <w:r w:rsidR="005D2EE9" w:rsidRPr="009D56A8">
        <w:rPr>
          <w:rFonts w:ascii="TH SarabunPSK" w:hAnsi="TH SarabunPSK" w:cs="TH SarabunPSK"/>
          <w:color w:val="595959" w:themeColor="text1" w:themeTint="A6"/>
          <w:sz w:val="32"/>
          <w:szCs w:val="32"/>
          <w:cs/>
        </w:rPr>
        <w:t>ผู้มีส่วนได้ส่วนเสียในการเปิดเผยข้อมูล</w:t>
      </w:r>
    </w:p>
    <w:p w14:paraId="43827E32" w14:textId="729B2470" w:rsidR="002652A4" w:rsidRPr="009D56A8" w:rsidRDefault="002652A4" w:rsidP="00610EB9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</w:pP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  <w:cs/>
        </w:rPr>
        <w:t>หมายเหตุ</w:t>
      </w: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</w:rPr>
        <w:t xml:space="preserve">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 xml:space="preserve">R = Responsible  A = Accountable  S = Supportive  C = Consulted  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 xml:space="preserve">และ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>I = Informed</w:t>
      </w:r>
    </w:p>
    <w:p w14:paraId="11BF2AE4" w14:textId="77777777" w:rsidR="0006370F" w:rsidRPr="009D56A8" w:rsidRDefault="0006370F">
      <w:pPr>
        <w:rPr>
          <w:rFonts w:ascii="TH SarabunPSK" w:eastAsiaTheme="majorEastAsia" w:hAnsi="TH SarabunPSK" w:cs="TH SarabunPSK"/>
          <w:b/>
          <w:bCs/>
          <w:color w:val="2F5496" w:themeColor="accent1" w:themeShade="BF"/>
          <w:sz w:val="32"/>
          <w:szCs w:val="32"/>
          <w:cs/>
        </w:rPr>
      </w:pPr>
      <w:bookmarkStart w:id="36" w:name="_Toc76822246"/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165E788" w14:textId="113055F1" w:rsidR="00687F20" w:rsidRPr="009D56A8" w:rsidRDefault="00304D12" w:rsidP="0040382E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37" w:name="_Toc84236387"/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lastRenderedPageBreak/>
        <w:t xml:space="preserve">หมวด </w:t>
      </w:r>
      <w:r w:rsidR="00261669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5</w:t>
      </w:r>
      <w:r w:rsidR="00F70821"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 </w:t>
      </w:r>
      <w:r w:rsidR="0003606B"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การ</w:t>
      </w:r>
      <w:r w:rsidR="00687F20"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ท</w:t>
      </w:r>
      <w:r w:rsidR="00C95AB5"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ำ</w:t>
      </w:r>
      <w:r w:rsidR="00687F20"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ลายข้อมูล</w:t>
      </w:r>
      <w:bookmarkEnd w:id="36"/>
      <w:bookmarkEnd w:id="37"/>
    </w:p>
    <w:p w14:paraId="6D7033F4" w14:textId="7115D690" w:rsidR="00304D12" w:rsidRPr="009D56A8" w:rsidRDefault="00304D12" w:rsidP="00CA3D5A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0486190C" w14:textId="77777777" w:rsidR="00304D12" w:rsidRPr="009D56A8" w:rsidRDefault="00304D12" w:rsidP="002652A4">
      <w:pPr>
        <w:spacing w:after="0" w:line="340" w:lineRule="exact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BF49B1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หนดแนวปฏิบัติการท</w:t>
      </w:r>
      <w:r w:rsidR="00BF49B1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ลายข้อมูล และการพิจารณาอนุมัติท</w:t>
      </w:r>
      <w:r w:rsidR="00BF49B1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ลายโดยเจ้าของข้อมูลเพื่อเป็นการรักษาความมั่นคงปลอดภัยของข้อมูล</w:t>
      </w:r>
    </w:p>
    <w:p w14:paraId="277B8926" w14:textId="6E3B7AAC" w:rsidR="00304D12" w:rsidRPr="009D56A8" w:rsidRDefault="00304D12" w:rsidP="00304D12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ผู้รับผิดชอบงาน</w:t>
      </w:r>
    </w:p>
    <w:p w14:paraId="49493B97" w14:textId="77777777" w:rsidR="00304D12" w:rsidRPr="009D56A8" w:rsidRDefault="00304D12" w:rsidP="00DF5D0B">
      <w:pPr>
        <w:pStyle w:val="ListParagraph"/>
        <w:numPr>
          <w:ilvl w:val="1"/>
          <w:numId w:val="25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 (</w:t>
      </w:r>
      <w:r w:rsidRPr="009D56A8">
        <w:rPr>
          <w:rFonts w:ascii="TH SarabunPSK" w:hAnsi="TH SarabunPSK" w:cs="TH SarabunPSK"/>
          <w:sz w:val="32"/>
          <w:szCs w:val="32"/>
        </w:rPr>
        <w:t>Data Owners)</w:t>
      </w:r>
    </w:p>
    <w:p w14:paraId="197FDFF5" w14:textId="35589F98" w:rsidR="00304D12" w:rsidRPr="009D56A8" w:rsidRDefault="00304D12" w:rsidP="00DF5D0B">
      <w:pPr>
        <w:pStyle w:val="ListParagraph"/>
        <w:numPr>
          <w:ilvl w:val="1"/>
          <w:numId w:val="25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ผู้ท</w:t>
      </w:r>
      <w:r w:rsidR="00177320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ลายข้อมูล (</w:t>
      </w:r>
      <w:r w:rsidR="000F5051" w:rsidRPr="009D56A8">
        <w:rPr>
          <w:rFonts w:ascii="TH SarabunPSK" w:hAnsi="TH SarabunPSK" w:cs="TH SarabunPSK"/>
          <w:sz w:val="32"/>
          <w:szCs w:val="32"/>
        </w:rPr>
        <w:t xml:space="preserve">Data </w:t>
      </w:r>
      <w:r w:rsidR="00360E2F" w:rsidRPr="009D56A8">
        <w:rPr>
          <w:rFonts w:ascii="TH SarabunPSK" w:hAnsi="TH SarabunPSK" w:cs="TH SarabunPSK"/>
          <w:sz w:val="32"/>
          <w:szCs w:val="32"/>
        </w:rPr>
        <w:t>Disposer</w:t>
      </w:r>
      <w:r w:rsidRPr="009D56A8">
        <w:rPr>
          <w:rFonts w:ascii="TH SarabunPSK" w:hAnsi="TH SarabunPSK" w:cs="TH SarabunPSK"/>
          <w:sz w:val="32"/>
          <w:szCs w:val="32"/>
        </w:rPr>
        <w:t>)</w:t>
      </w:r>
    </w:p>
    <w:p w14:paraId="3979F1E3" w14:textId="0975D457" w:rsidR="001A6AE8" w:rsidRPr="009D56A8" w:rsidRDefault="00304D12" w:rsidP="004F27EB">
      <w:pPr>
        <w:pStyle w:val="ListParagraph"/>
        <w:numPr>
          <w:ilvl w:val="1"/>
          <w:numId w:val="25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ผู้ดูแลระบบสารสนเทศ (</w:t>
      </w:r>
      <w:r w:rsidRPr="009D56A8">
        <w:rPr>
          <w:rFonts w:ascii="TH SarabunPSK" w:hAnsi="TH SarabunPSK" w:cs="TH SarabunPSK"/>
          <w:sz w:val="32"/>
          <w:szCs w:val="32"/>
        </w:rPr>
        <w:t>Systems Administrators)</w:t>
      </w:r>
    </w:p>
    <w:p w14:paraId="20D7ADD9" w14:textId="77777777" w:rsidR="00304D12" w:rsidRPr="009D56A8" w:rsidRDefault="00304D12" w:rsidP="00304D12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อ้างอิง</w:t>
      </w:r>
    </w:p>
    <w:p w14:paraId="1B7CCEC7" w14:textId="0AEE59FA" w:rsidR="00F70821" w:rsidRPr="009D56A8" w:rsidRDefault="00F70821" w:rsidP="00DF5D0B">
      <w:pPr>
        <w:pStyle w:val="ListParagraph"/>
        <w:numPr>
          <w:ilvl w:val="2"/>
          <w:numId w:val="16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ประกาศคณะกรรมการธุรกรรมทางอิเล็กทรอนิกส์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เรื่อง แนวนโยบายและแนวปฏิบัติในการรักษาความมั่นคงปลอดภัยด้านสารสนเทศของหน่วยงานของรัฐ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261669">
        <w:rPr>
          <w:rFonts w:ascii="TH SarabunPSK" w:hAnsi="TH SarabunPSK" w:cs="TH SarabunPSK"/>
          <w:sz w:val="32"/>
          <w:szCs w:val="32"/>
          <w:cs/>
        </w:rPr>
        <w:t>2553</w:t>
      </w:r>
    </w:p>
    <w:p w14:paraId="0D3521B8" w14:textId="62FA54F0" w:rsidR="00304D12" w:rsidRPr="009D56A8" w:rsidRDefault="00304D12" w:rsidP="00DF5D0B">
      <w:pPr>
        <w:pStyle w:val="ListParagraph"/>
        <w:numPr>
          <w:ilvl w:val="2"/>
          <w:numId w:val="16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พระราชบัญญัติคุ้มครองข้อมูลส่วนบุคคล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</w:p>
    <w:p w14:paraId="5821E68C" w14:textId="48B9B1A8" w:rsidR="00304D12" w:rsidRPr="009D56A8" w:rsidRDefault="00BC4D6A" w:rsidP="00304D12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ข้อ</w:t>
      </w:r>
      <w:r w:rsidR="00304D12"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</w:t>
      </w:r>
    </w:p>
    <w:p w14:paraId="27967701" w14:textId="5CEF2126" w:rsidR="00BF49B1" w:rsidRPr="009D56A8" w:rsidRDefault="00BF49B1" w:rsidP="00DF5D0B">
      <w:pPr>
        <w:pStyle w:val="ListParagraph"/>
        <w:numPr>
          <w:ilvl w:val="0"/>
          <w:numId w:val="17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เจ้าของข้อมูลเป็นผู้ก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หนดผู้มีสิทธิในการท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ลายข้อมูล และจะต้องทบทวนสิทธินั้น อย่างน้อยปีละ </w:t>
      </w:r>
      <w:r w:rsidR="00EB7FDD" w:rsidRPr="009D56A8">
        <w:rPr>
          <w:rFonts w:ascii="TH SarabunPSK" w:hAnsi="TH SarabunPSK" w:cs="TH SarabunPSK"/>
          <w:sz w:val="32"/>
          <w:szCs w:val="32"/>
          <w:cs/>
        </w:rPr>
        <w:br/>
      </w:r>
      <w:r w:rsidR="00261669">
        <w:rPr>
          <w:rFonts w:ascii="TH SarabunPSK" w:hAnsi="TH SarabunPSK" w:cs="TH SarabunPSK"/>
          <w:sz w:val="32"/>
          <w:szCs w:val="32"/>
          <w:cs/>
        </w:rPr>
        <w:t>1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ครั้ง</w:t>
      </w:r>
      <w:r w:rsidR="00EB7FDD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หรือเมื่อมีการเปลี่ยนแปลงที่ส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คัญ เช่น การลาออก เปลี่ยนต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แหน่ง โอนย้าย สิ้นสุดการจ้าง การปรับโครงสร้าง หรือเมื่อมีการปรับปรุงระบบสารสนเทศ เป็นต้น</w:t>
      </w:r>
    </w:p>
    <w:p w14:paraId="52603BA7" w14:textId="79F4A6C9" w:rsidR="00A6217A" w:rsidRPr="009D56A8" w:rsidRDefault="00BF49B1" w:rsidP="00DF5D0B">
      <w:pPr>
        <w:pStyle w:val="ListParagraph"/>
        <w:numPr>
          <w:ilvl w:val="0"/>
          <w:numId w:val="17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ผู้ดูแลระบบสารสนเทศจะต้องก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หนดสิทธิในการท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ลายข้อมูล</w:t>
      </w:r>
      <w:r w:rsidR="00AE1C41" w:rsidRPr="009D56A8">
        <w:rPr>
          <w:rFonts w:ascii="TH SarabunPSK" w:hAnsi="TH SarabunPSK" w:cs="TH SarabunPSK" w:hint="cs"/>
          <w:sz w:val="32"/>
          <w:szCs w:val="32"/>
          <w:cs/>
        </w:rPr>
        <w:t>ในระบบ</w:t>
      </w:r>
      <w:r w:rsidRPr="009D56A8">
        <w:rPr>
          <w:rFonts w:ascii="TH SarabunPSK" w:hAnsi="TH SarabunPSK" w:cs="TH SarabunPSK"/>
          <w:sz w:val="32"/>
          <w:szCs w:val="32"/>
          <w:cs/>
        </w:rPr>
        <w:t>ให้แก่ผู้ท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ลายข้อมูลตามที่เจ้าของข้อมูลก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หนด </w:t>
      </w:r>
    </w:p>
    <w:p w14:paraId="50DD4AC9" w14:textId="03E4B038" w:rsidR="00A6217A" w:rsidRPr="009D56A8" w:rsidRDefault="00BF49B1" w:rsidP="00DF5D0B">
      <w:pPr>
        <w:pStyle w:val="ListParagraph"/>
        <w:numPr>
          <w:ilvl w:val="0"/>
          <w:numId w:val="17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ลายข้อมูลต้องท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ลายข้อมูลตามแนวปฏิบัติในการรักษาความมั่นคงปลอดภัยด้านสารสนเทศของ</w:t>
      </w:r>
      <w:r w:rsidR="00005922"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</w:p>
    <w:p w14:paraId="548AE80C" w14:textId="2AA7AC9E" w:rsidR="00BF49B1" w:rsidRPr="009D56A8" w:rsidRDefault="00BF49B1" w:rsidP="00DF5D0B">
      <w:pPr>
        <w:pStyle w:val="ListParagraph"/>
        <w:numPr>
          <w:ilvl w:val="0"/>
          <w:numId w:val="17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หนดให้เจ้าของข้อมูลต้องจัดเก็บค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อธิบายชุดข้อมูลดิจิทัล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9D56A8">
        <w:rPr>
          <w:rFonts w:ascii="TH SarabunPSK" w:hAnsi="TH SarabunPSK" w:cs="TH SarabunPSK"/>
          <w:sz w:val="32"/>
          <w:szCs w:val="32"/>
          <w:cs/>
        </w:rPr>
        <w:t>เมทาดาตาที่ท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ลายส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หรับตรวจสอบในภายหลัง</w:t>
      </w:r>
    </w:p>
    <w:p w14:paraId="16460F9F" w14:textId="5584DDE3" w:rsidR="00B83136" w:rsidRPr="009D56A8" w:rsidRDefault="00BF49B1" w:rsidP="00B83136">
      <w:pPr>
        <w:pStyle w:val="ListParagraph"/>
        <w:numPr>
          <w:ilvl w:val="0"/>
          <w:numId w:val="17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หนดให้ผู้ท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ลายข้อมูลจัดเก็บบันทึกรายละเอียดการท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ลายข้อมูลไว้ในทะเบียนควบคุมและบันทึกการท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ลายข้อมูล โดยให้เก็บรักษาไว้เป็นหลักฐานไม่น้อยกว่า </w:t>
      </w:r>
      <w:r w:rsidR="00261669">
        <w:rPr>
          <w:rFonts w:ascii="TH SarabunPSK" w:hAnsi="TH SarabunPSK" w:cs="TH SarabunPSK"/>
          <w:sz w:val="32"/>
          <w:szCs w:val="32"/>
          <w:cs/>
        </w:rPr>
        <w:t>1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14:paraId="56F0C728" w14:textId="759993A9" w:rsidR="00E020BB" w:rsidRPr="009D56A8" w:rsidRDefault="00E020BB" w:rsidP="00E020BB">
      <w:pPr>
        <w:spacing w:after="0" w:line="34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D56A8">
        <w:rPr>
          <w:noProof/>
        </w:rPr>
        <w:drawing>
          <wp:anchor distT="0" distB="0" distL="114300" distR="114300" simplePos="0" relativeHeight="251658246" behindDoc="0" locked="0" layoutInCell="1" allowOverlap="1" wp14:anchorId="23FD51B6" wp14:editId="0CBF855C">
            <wp:simplePos x="0" y="0"/>
            <wp:positionH relativeFrom="margin">
              <wp:align>center</wp:align>
            </wp:positionH>
            <wp:positionV relativeFrom="paragraph">
              <wp:posOffset>55569</wp:posOffset>
            </wp:positionV>
            <wp:extent cx="5951855" cy="3364230"/>
            <wp:effectExtent l="0" t="0" r="0" b="762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576" cy="33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B9C5E" w14:textId="70849B00" w:rsidR="00A6217A" w:rsidRPr="009D56A8" w:rsidRDefault="00E020BB" w:rsidP="00DF5D0B">
      <w:pPr>
        <w:pStyle w:val="ListParagraph"/>
        <w:numPr>
          <w:ilvl w:val="0"/>
          <w:numId w:val="17"/>
        </w:numPr>
        <w:spacing w:after="0" w:line="340" w:lineRule="exact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lastRenderedPageBreak/>
        <w:drawing>
          <wp:anchor distT="0" distB="0" distL="114300" distR="114300" simplePos="0" relativeHeight="251658247" behindDoc="0" locked="0" layoutInCell="1" allowOverlap="1" wp14:anchorId="5AA91C03" wp14:editId="1E73108F">
            <wp:simplePos x="0" y="0"/>
            <wp:positionH relativeFrom="margin">
              <wp:posOffset>0</wp:posOffset>
            </wp:positionH>
            <wp:positionV relativeFrom="paragraph">
              <wp:posOffset>475879</wp:posOffset>
            </wp:positionV>
            <wp:extent cx="5846445" cy="1604010"/>
            <wp:effectExtent l="0" t="0" r="1905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4" b="4809"/>
                    <a:stretch/>
                  </pic:blipFill>
                  <pic:spPr bwMode="auto">
                    <a:xfrm>
                      <a:off x="0" y="0"/>
                      <a:ext cx="5846445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17A" w:rsidRPr="009D56A8">
        <w:rPr>
          <w:rFonts w:ascii="TH SarabunPSK" w:hAnsi="TH SarabunPSK" w:cs="TH SarabunPSK"/>
          <w:sz w:val="32"/>
          <w:szCs w:val="32"/>
          <w:cs/>
        </w:rPr>
        <w:t>ก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A6217A" w:rsidRPr="009D56A8">
        <w:rPr>
          <w:rFonts w:ascii="TH SarabunPSK" w:hAnsi="TH SarabunPSK" w:cs="TH SarabunPSK"/>
          <w:sz w:val="32"/>
          <w:szCs w:val="32"/>
          <w:cs/>
        </w:rPr>
        <w:t>หนดให้ผู้</w:t>
      </w:r>
      <w:r w:rsidR="00AE1C41" w:rsidRPr="009D56A8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A6217A" w:rsidRPr="009D56A8">
        <w:rPr>
          <w:rFonts w:ascii="TH SarabunPSK" w:hAnsi="TH SarabunPSK" w:cs="TH SarabunPSK"/>
          <w:sz w:val="32"/>
          <w:szCs w:val="32"/>
          <w:cs/>
        </w:rPr>
        <w:t>ข้อมูลส่วนบุคคลท</w:t>
      </w:r>
      <w:r w:rsidR="00A6217A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A6217A" w:rsidRPr="009D56A8">
        <w:rPr>
          <w:rFonts w:ascii="TH SarabunPSK" w:hAnsi="TH SarabunPSK" w:cs="TH SarabunPSK"/>
          <w:sz w:val="32"/>
          <w:szCs w:val="32"/>
          <w:cs/>
        </w:rPr>
        <w:t>ลายข้อมูลส่วนบุคคลเมื่อเจ้าของข้อมูลส่วนบุคคล ร้องขอตาม พ.ร.บ. คุ้มครองข้อมูลส่วนบุคคล</w:t>
      </w:r>
      <w:r w:rsidR="00B83136"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="00B83136" w:rsidRPr="009D56A8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</w:p>
    <w:sdt>
      <w:sdtPr>
        <w:rPr>
          <w:rFonts w:ascii="TH SarabunPSK" w:hAnsi="TH SarabunPSK" w:cs="TH SarabunPSK"/>
          <w:color w:val="FF0000"/>
          <w:sz w:val="32"/>
          <w:szCs w:val="32"/>
          <w:cs/>
        </w:rPr>
        <w:id w:val="1903173421"/>
        <w:placeholder>
          <w:docPart w:val="FF314ED5BC984E9D8BB4C8ABF3EE67CF"/>
        </w:placeholder>
        <w:text/>
      </w:sdtPr>
      <w:sdtContent>
        <w:p w14:paraId="4CF59682" w14:textId="77777777" w:rsidR="007170F4" w:rsidRPr="009D56A8" w:rsidRDefault="007170F4" w:rsidP="00EF4A9E">
          <w:pPr>
            <w:pStyle w:val="ListParagraph"/>
            <w:numPr>
              <w:ilvl w:val="0"/>
              <w:numId w:val="17"/>
            </w:numPr>
            <w:spacing w:before="120" w:after="0" w:line="340" w:lineRule="exact"/>
            <w:ind w:left="851" w:hanging="284"/>
            <w:contextualSpacing w:val="0"/>
            <w:jc w:val="thaiDistribute"/>
          </w:pPr>
          <w:r w:rsidRPr="00E5377A">
            <w:rPr>
              <w:rFonts w:ascii="TH SarabunPSK" w:hAnsi="TH SarabunPSK" w:cs="TH SarabunPSK"/>
              <w:color w:val="FF0000"/>
              <w:sz w:val="32"/>
              <w:szCs w:val="32"/>
              <w:cs/>
            </w:rPr>
            <w:t>ข้อปฏิบัติอื่นๆ ตามที่หน่วยงานกำหนดเพิ่มเติม</w:t>
          </w:r>
        </w:p>
      </w:sdtContent>
    </w:sdt>
    <w:p w14:paraId="779A5AA5" w14:textId="4901722B" w:rsidR="001A6AE8" w:rsidRPr="009D56A8" w:rsidRDefault="001A6AE8" w:rsidP="007170F4">
      <w:pPr>
        <w:pStyle w:val="ListParagraph"/>
        <w:spacing w:after="0" w:line="240" w:lineRule="auto"/>
        <w:ind w:left="851"/>
        <w:contextualSpacing w:val="0"/>
        <w:jc w:val="thaiDistribute"/>
        <w:rPr>
          <w:rFonts w:ascii="TH SarabunPSK" w:hAnsi="TH SarabunPSK" w:cs="TH SarabunPSK"/>
          <w:sz w:val="28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539"/>
        <w:gridCol w:w="1418"/>
        <w:gridCol w:w="1559"/>
        <w:gridCol w:w="1417"/>
        <w:gridCol w:w="1134"/>
      </w:tblGrid>
      <w:tr w:rsidR="004F27EB" w:rsidRPr="009D56A8" w14:paraId="6CBE8C19" w14:textId="3DC3AD23" w:rsidTr="00EF4A9E">
        <w:tc>
          <w:tcPr>
            <w:tcW w:w="3539" w:type="dxa"/>
            <w:vMerge w:val="restart"/>
          </w:tcPr>
          <w:p w14:paraId="6FAA85A8" w14:textId="77777777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5528" w:type="dxa"/>
            <w:gridSpan w:val="4"/>
          </w:tcPr>
          <w:p w14:paraId="741AD0CF" w14:textId="33F95219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D56A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ผู้มีส่วนได้ส่วนเสีย</w:t>
            </w:r>
          </w:p>
        </w:tc>
      </w:tr>
      <w:tr w:rsidR="004F27EB" w:rsidRPr="009D56A8" w14:paraId="5645A876" w14:textId="28C8E473" w:rsidTr="00EF4A9E">
        <w:tc>
          <w:tcPr>
            <w:tcW w:w="3539" w:type="dxa"/>
            <w:vMerge/>
          </w:tcPr>
          <w:p w14:paraId="65119331" w14:textId="77777777" w:rsidR="004F27EB" w:rsidRPr="009D56A8" w:rsidRDefault="004F27EB" w:rsidP="00E84DB7">
            <w:pPr>
              <w:spacing w:line="280" w:lineRule="exact"/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8" w:type="dxa"/>
          </w:tcPr>
          <w:p w14:paraId="6E489F3B" w14:textId="77777777" w:rsidR="004F27EB" w:rsidRPr="009D56A8" w:rsidRDefault="004F27EB" w:rsidP="00E84DB7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เจ้าของข้อมูล</w:t>
            </w:r>
          </w:p>
        </w:tc>
        <w:tc>
          <w:tcPr>
            <w:tcW w:w="1559" w:type="dxa"/>
          </w:tcPr>
          <w:p w14:paraId="731191DE" w14:textId="1BB8FF2D" w:rsidR="004F27EB" w:rsidRPr="009D56A8" w:rsidRDefault="004F27EB" w:rsidP="00E84DB7">
            <w:pPr>
              <w:pStyle w:val="Default"/>
              <w:spacing w:line="280" w:lineRule="exact"/>
              <w:jc w:val="center"/>
              <w:rPr>
                <w:color w:val="auto"/>
                <w:spacing w:val="-6"/>
                <w:sz w:val="28"/>
                <w:szCs w:val="28"/>
              </w:rPr>
            </w:pPr>
            <w:r w:rsidRPr="009D56A8">
              <w:rPr>
                <w:rFonts w:hint="cs"/>
                <w:color w:val="auto"/>
                <w:spacing w:val="-6"/>
                <w:sz w:val="28"/>
                <w:szCs w:val="28"/>
                <w:cs/>
              </w:rPr>
              <w:t>ผู้ดูแลระบบสารสนเทศ</w:t>
            </w:r>
          </w:p>
        </w:tc>
        <w:tc>
          <w:tcPr>
            <w:tcW w:w="1417" w:type="dxa"/>
          </w:tcPr>
          <w:p w14:paraId="0415E02C" w14:textId="77777777" w:rsidR="004F27EB" w:rsidRPr="009D56A8" w:rsidRDefault="004F27EB" w:rsidP="00E84DB7">
            <w:pPr>
              <w:pStyle w:val="Default"/>
              <w:spacing w:line="280" w:lineRule="exact"/>
              <w:jc w:val="center"/>
              <w:rPr>
                <w:sz w:val="28"/>
                <w:szCs w:val="28"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ผู้ทำลายข้อมูล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134" w:type="dxa"/>
          </w:tcPr>
          <w:p w14:paraId="6C5073A3" w14:textId="34F5B2E5" w:rsidR="004F27EB" w:rsidRPr="009D56A8" w:rsidRDefault="004F27EB" w:rsidP="00E84DB7">
            <w:pPr>
              <w:pStyle w:val="Default"/>
              <w:spacing w:line="280" w:lineRule="exact"/>
              <w:jc w:val="center"/>
              <w:rPr>
                <w:sz w:val="28"/>
                <w:szCs w:val="28"/>
                <w:cs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ผู้ใช้ข้อมูล</w:t>
            </w:r>
          </w:p>
        </w:tc>
      </w:tr>
      <w:tr w:rsidR="004F27EB" w:rsidRPr="009D56A8" w14:paraId="15FFFBFF" w14:textId="5B484636" w:rsidTr="00EF4A9E">
        <w:tc>
          <w:tcPr>
            <w:tcW w:w="3539" w:type="dxa"/>
          </w:tcPr>
          <w:p w14:paraId="495CA4B6" w14:textId="77777777" w:rsidR="004F27EB" w:rsidRPr="009D56A8" w:rsidRDefault="004F27EB" w:rsidP="00E84DB7">
            <w:pPr>
              <w:pStyle w:val="Default"/>
              <w:spacing w:line="280" w:lineRule="exact"/>
              <w:jc w:val="thaiDistribute"/>
              <w:rPr>
                <w:sz w:val="28"/>
                <w:szCs w:val="28"/>
              </w:rPr>
            </w:pPr>
            <w:r w:rsidRPr="009D56A8">
              <w:rPr>
                <w:sz w:val="28"/>
                <w:szCs w:val="28"/>
                <w:cs/>
              </w:rPr>
              <w:t>ก</w:t>
            </w:r>
            <w:r w:rsidRPr="009D56A8">
              <w:rPr>
                <w:rFonts w:hint="cs"/>
                <w:sz w:val="28"/>
                <w:szCs w:val="28"/>
                <w:cs/>
              </w:rPr>
              <w:t>ำ</w:t>
            </w:r>
            <w:r w:rsidRPr="009D56A8">
              <w:rPr>
                <w:sz w:val="28"/>
                <w:szCs w:val="28"/>
                <w:cs/>
              </w:rPr>
              <w:t>หนดผู้มีสิทธิในการท</w:t>
            </w:r>
            <w:r w:rsidRPr="009D56A8">
              <w:rPr>
                <w:rFonts w:hint="cs"/>
                <w:sz w:val="28"/>
                <w:szCs w:val="28"/>
                <w:cs/>
              </w:rPr>
              <w:t>ำ</w:t>
            </w:r>
            <w:r w:rsidRPr="009D56A8">
              <w:rPr>
                <w:sz w:val="28"/>
                <w:szCs w:val="28"/>
                <w:cs/>
              </w:rPr>
              <w:t>ลายข้อมูล</w:t>
            </w:r>
          </w:p>
        </w:tc>
        <w:tc>
          <w:tcPr>
            <w:tcW w:w="1418" w:type="dxa"/>
          </w:tcPr>
          <w:p w14:paraId="0227BEE6" w14:textId="3F9B2B79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559" w:type="dxa"/>
          </w:tcPr>
          <w:p w14:paraId="49D33CCB" w14:textId="3EDF8631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417" w:type="dxa"/>
          </w:tcPr>
          <w:p w14:paraId="47D01D47" w14:textId="202BD959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134" w:type="dxa"/>
          </w:tcPr>
          <w:p w14:paraId="4014DFBA" w14:textId="4D3DF31D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  <w:tr w:rsidR="004F27EB" w:rsidRPr="009D56A8" w14:paraId="68A66A68" w14:textId="50EC8628" w:rsidTr="00EF4A9E">
        <w:tc>
          <w:tcPr>
            <w:tcW w:w="3539" w:type="dxa"/>
          </w:tcPr>
          <w:p w14:paraId="1BDEB823" w14:textId="77777777" w:rsidR="004F27EB" w:rsidRPr="009D56A8" w:rsidRDefault="004F27EB" w:rsidP="00E84DB7">
            <w:pPr>
              <w:pStyle w:val="Default"/>
              <w:spacing w:line="280" w:lineRule="exact"/>
              <w:jc w:val="thaiDistribute"/>
              <w:rPr>
                <w:sz w:val="28"/>
                <w:szCs w:val="28"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ทำลายข้อมูลตามแนวปฏิบัติในการรักษาความมั่นคงปลอดภัยด้านสารสนเทศของหน่วยงาน</w:t>
            </w:r>
          </w:p>
        </w:tc>
        <w:tc>
          <w:tcPr>
            <w:tcW w:w="1418" w:type="dxa"/>
          </w:tcPr>
          <w:p w14:paraId="4A4ACB9D" w14:textId="42207BB1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559" w:type="dxa"/>
          </w:tcPr>
          <w:p w14:paraId="32722904" w14:textId="04DA3499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417" w:type="dxa"/>
          </w:tcPr>
          <w:p w14:paraId="609C5644" w14:textId="2CE268C6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55C2DF41" w14:textId="73361249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  <w:tr w:rsidR="004F27EB" w:rsidRPr="009D56A8" w14:paraId="4A9B5379" w14:textId="5EE344FA" w:rsidTr="00EF4A9E">
        <w:tc>
          <w:tcPr>
            <w:tcW w:w="3539" w:type="dxa"/>
          </w:tcPr>
          <w:p w14:paraId="534D13B6" w14:textId="6BB9CDB3" w:rsidR="004F27EB" w:rsidRPr="009D56A8" w:rsidRDefault="004F27EB" w:rsidP="00E84DB7">
            <w:pPr>
              <w:pStyle w:val="Default"/>
              <w:spacing w:line="280" w:lineRule="exact"/>
              <w:rPr>
                <w:sz w:val="28"/>
                <w:szCs w:val="28"/>
                <w:cs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จัดเก็บคำอธิบายข้อมูลที่ทำลายสำหรับตรวจสอบในภายหลัง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418" w:type="dxa"/>
          </w:tcPr>
          <w:p w14:paraId="4EFA1797" w14:textId="4BDD638C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559" w:type="dxa"/>
          </w:tcPr>
          <w:p w14:paraId="6B67D9F7" w14:textId="77A41B9C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417" w:type="dxa"/>
          </w:tcPr>
          <w:p w14:paraId="0A21B7F8" w14:textId="0740CFE6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629AA339" w14:textId="418BC5ED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  <w:tr w:rsidR="004F27EB" w:rsidRPr="009D56A8" w14:paraId="0E4A6689" w14:textId="7BA0C5AA" w:rsidTr="00EF4A9E">
        <w:tc>
          <w:tcPr>
            <w:tcW w:w="3539" w:type="dxa"/>
          </w:tcPr>
          <w:p w14:paraId="43DE3381" w14:textId="63D184C1" w:rsidR="004F27EB" w:rsidRPr="009D56A8" w:rsidRDefault="004F27EB" w:rsidP="00E84DB7">
            <w:pPr>
              <w:pStyle w:val="Default"/>
              <w:spacing w:line="280" w:lineRule="exact"/>
              <w:jc w:val="thaiDistribute"/>
              <w:rPr>
                <w:sz w:val="28"/>
                <w:szCs w:val="28"/>
                <w:cs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จัดเก็บบันทึกรายละเอียดการทำลายข้อมูล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418" w:type="dxa"/>
          </w:tcPr>
          <w:p w14:paraId="3E6AC0F1" w14:textId="2AB1CFAD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559" w:type="dxa"/>
          </w:tcPr>
          <w:p w14:paraId="2078B8AA" w14:textId="0278F6EB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417" w:type="dxa"/>
          </w:tcPr>
          <w:p w14:paraId="525126CD" w14:textId="48EDBF52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34" w:type="dxa"/>
          </w:tcPr>
          <w:p w14:paraId="565423EC" w14:textId="75A54B64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  <w:tr w:rsidR="004F27EB" w:rsidRPr="009D56A8" w14:paraId="76799073" w14:textId="6B155963" w:rsidTr="00EF4A9E">
        <w:tc>
          <w:tcPr>
            <w:tcW w:w="3539" w:type="dxa"/>
          </w:tcPr>
          <w:p w14:paraId="574C4400" w14:textId="0DA2682F" w:rsidR="004F27EB" w:rsidRPr="009D56A8" w:rsidRDefault="004F27EB" w:rsidP="004F27EB">
            <w:pPr>
              <w:pStyle w:val="Default"/>
              <w:spacing w:line="280" w:lineRule="exact"/>
              <w:rPr>
                <w:sz w:val="28"/>
                <w:szCs w:val="28"/>
                <w:cs/>
              </w:rPr>
            </w:pPr>
            <w:r w:rsidRPr="009D56A8">
              <w:rPr>
                <w:rFonts w:hint="cs"/>
                <w:sz w:val="28"/>
                <w:szCs w:val="28"/>
                <w:cs/>
              </w:rPr>
              <w:t>ทำลายข้อมูลส่วนบุคคลเมื่อเจ้าของข้อมูล</w:t>
            </w:r>
            <w:r w:rsidRPr="009D56A8">
              <w:rPr>
                <w:sz w:val="28"/>
                <w:szCs w:val="28"/>
                <w:cs/>
              </w:rPr>
              <w:br/>
            </w:r>
            <w:r w:rsidRPr="009D56A8">
              <w:rPr>
                <w:rFonts w:hint="cs"/>
                <w:sz w:val="28"/>
                <w:szCs w:val="28"/>
                <w:cs/>
              </w:rPr>
              <w:t>ส่วนบุคคลร้องขอ</w:t>
            </w:r>
            <w:r w:rsidRPr="009D56A8">
              <w:rPr>
                <w:sz w:val="28"/>
                <w:szCs w:val="28"/>
                <w:cs/>
              </w:rPr>
              <w:t xml:space="preserve"> </w:t>
            </w:r>
            <w:r w:rsidRPr="009D56A8">
              <w:rPr>
                <w:rFonts w:hint="cs"/>
                <w:sz w:val="28"/>
                <w:szCs w:val="28"/>
                <w:cs/>
              </w:rPr>
              <w:t>พ</w:t>
            </w:r>
            <w:r w:rsidRPr="009D56A8">
              <w:rPr>
                <w:sz w:val="28"/>
                <w:szCs w:val="28"/>
                <w:cs/>
              </w:rPr>
              <w:t>.</w:t>
            </w:r>
            <w:r w:rsidRPr="009D56A8">
              <w:rPr>
                <w:rFonts w:hint="cs"/>
                <w:sz w:val="28"/>
                <w:szCs w:val="28"/>
                <w:cs/>
              </w:rPr>
              <w:t>ร</w:t>
            </w:r>
            <w:r w:rsidRPr="009D56A8">
              <w:rPr>
                <w:sz w:val="28"/>
                <w:szCs w:val="28"/>
                <w:cs/>
              </w:rPr>
              <w:t>.</w:t>
            </w:r>
            <w:r w:rsidRPr="009D56A8">
              <w:rPr>
                <w:rFonts w:hint="cs"/>
                <w:sz w:val="28"/>
                <w:szCs w:val="28"/>
                <w:cs/>
              </w:rPr>
              <w:t>บ</w:t>
            </w:r>
            <w:r w:rsidRPr="009D56A8">
              <w:rPr>
                <w:sz w:val="28"/>
                <w:szCs w:val="28"/>
                <w:cs/>
              </w:rPr>
              <w:t xml:space="preserve">. </w:t>
            </w:r>
            <w:r w:rsidRPr="009D56A8">
              <w:rPr>
                <w:rFonts w:hint="cs"/>
                <w:sz w:val="28"/>
                <w:szCs w:val="28"/>
                <w:cs/>
              </w:rPr>
              <w:t>คุ้มครองข้อมูล</w:t>
            </w:r>
            <w:r w:rsidRPr="009D56A8">
              <w:rPr>
                <w:sz w:val="28"/>
                <w:szCs w:val="28"/>
                <w:cs/>
              </w:rPr>
              <w:br/>
            </w:r>
            <w:r w:rsidRPr="009D56A8">
              <w:rPr>
                <w:rFonts w:hint="cs"/>
                <w:sz w:val="28"/>
                <w:szCs w:val="28"/>
                <w:cs/>
              </w:rPr>
              <w:t>ส่วนบุคคล พ</w:t>
            </w:r>
            <w:r w:rsidRPr="009D56A8">
              <w:rPr>
                <w:sz w:val="28"/>
                <w:szCs w:val="28"/>
              </w:rPr>
              <w:t>.</w:t>
            </w:r>
            <w:r w:rsidRPr="009D56A8">
              <w:rPr>
                <w:rFonts w:hint="cs"/>
                <w:sz w:val="28"/>
                <w:szCs w:val="28"/>
                <w:cs/>
              </w:rPr>
              <w:t>ศ</w:t>
            </w:r>
            <w:r w:rsidRPr="009D56A8">
              <w:rPr>
                <w:sz w:val="28"/>
                <w:szCs w:val="28"/>
              </w:rPr>
              <w:t xml:space="preserve">. </w:t>
            </w:r>
            <w:r w:rsidR="00261669">
              <w:rPr>
                <w:sz w:val="28"/>
                <w:szCs w:val="28"/>
                <w:cs/>
              </w:rPr>
              <w:t>2562</w:t>
            </w:r>
          </w:p>
        </w:tc>
        <w:tc>
          <w:tcPr>
            <w:tcW w:w="1418" w:type="dxa"/>
          </w:tcPr>
          <w:p w14:paraId="23D9909D" w14:textId="67B8CBFD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559" w:type="dxa"/>
          </w:tcPr>
          <w:p w14:paraId="6C8D9DFD" w14:textId="37769F13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417" w:type="dxa"/>
          </w:tcPr>
          <w:p w14:paraId="22679BE9" w14:textId="2FEBEC47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  <w:p w14:paraId="0FF2F3A4" w14:textId="321673DC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58C5C87" w14:textId="72F4B874" w:rsidR="004F27EB" w:rsidRPr="009D56A8" w:rsidRDefault="004F27EB" w:rsidP="00E84DB7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</w:tr>
    </w:tbl>
    <w:p w14:paraId="569ED726" w14:textId="6460CBC5" w:rsidR="00BC4D6A" w:rsidRPr="009D56A8" w:rsidRDefault="00257960" w:rsidP="00610EB9">
      <w:pPr>
        <w:pStyle w:val="Caption"/>
        <w:spacing w:before="120" w:after="0"/>
        <w:ind w:left="567"/>
        <w:jc w:val="center"/>
        <w:rPr>
          <w:rFonts w:ascii="TH SarabunPSK" w:hAnsi="TH SarabunPSK" w:cs="TH SarabunPSK"/>
          <w:i w:val="0"/>
          <w:iCs w:val="0"/>
          <w:color w:val="595959" w:themeColor="text1" w:themeTint="A6"/>
          <w:sz w:val="32"/>
          <w:szCs w:val="32"/>
        </w:rPr>
      </w:pPr>
      <w:r w:rsidRPr="006B28E9">
        <w:rPr>
          <w:rFonts w:ascii="TH SarabunPSK" w:hAnsi="TH SarabunPSK" w:cs="TH SarabunPSK" w:hint="cs"/>
          <w:sz w:val="32"/>
          <w:szCs w:val="32"/>
          <w:cs/>
        </w:rPr>
        <w:t xml:space="preserve">ตารางที่:  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begin"/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 xml:space="preserve">SEQ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>ตารางที่: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>_ \* ARABIC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separate"/>
      </w:r>
      <w:r w:rsidR="006978B8">
        <w:rPr>
          <w:rFonts w:ascii="TH SarabunPSK" w:hAnsi="TH SarabunPSK" w:cs="TH SarabunPSK"/>
          <w:noProof/>
          <w:color w:val="595959" w:themeColor="text1" w:themeTint="A6"/>
          <w:sz w:val="32"/>
          <w:szCs w:val="32"/>
          <w:cs/>
        </w:rPr>
        <w:t>5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end"/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 xml:space="preserve"> </w:t>
      </w:r>
      <w:r w:rsidR="00610EB9" w:rsidRPr="009D56A8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>ตัวอย่าง</w:t>
      </w:r>
      <w:r w:rsidR="00A8168A" w:rsidRPr="009D56A8">
        <w:rPr>
          <w:rFonts w:ascii="TH SarabunPSK" w:hAnsi="TH SarabunPSK" w:cs="TH SarabunPSK"/>
          <w:color w:val="595959" w:themeColor="text1" w:themeTint="A6"/>
          <w:sz w:val="32"/>
          <w:szCs w:val="32"/>
          <w:cs/>
        </w:rPr>
        <w:t>ผู้มีส่วนได้ส่วนเสียในการ</w:t>
      </w:r>
      <w:r w:rsidR="002213AB" w:rsidRPr="009D56A8">
        <w:rPr>
          <w:rFonts w:ascii="TH SarabunPSK" w:hAnsi="TH SarabunPSK" w:cs="TH SarabunPSK"/>
          <w:color w:val="595959" w:themeColor="text1" w:themeTint="A6"/>
          <w:sz w:val="32"/>
          <w:szCs w:val="32"/>
          <w:cs/>
        </w:rPr>
        <w:t>ทำลาย</w:t>
      </w:r>
      <w:r w:rsidR="00A8168A" w:rsidRPr="009D56A8">
        <w:rPr>
          <w:rFonts w:ascii="TH SarabunPSK" w:hAnsi="TH SarabunPSK" w:cs="TH SarabunPSK"/>
          <w:color w:val="595959" w:themeColor="text1" w:themeTint="A6"/>
          <w:sz w:val="32"/>
          <w:szCs w:val="32"/>
          <w:cs/>
        </w:rPr>
        <w:t>ข้อมูล</w:t>
      </w:r>
    </w:p>
    <w:p w14:paraId="1E70F75B" w14:textId="77777777" w:rsidR="007807D1" w:rsidRPr="009D56A8" w:rsidRDefault="002652A4" w:rsidP="00610EB9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</w:rPr>
      </w:pP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  <w:cs/>
        </w:rPr>
        <w:t>หมายเหตุ</w:t>
      </w: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</w:rPr>
        <w:t xml:space="preserve">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 xml:space="preserve">R = Responsible  A = Accountable  S = Supportive  C = Consulted  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 xml:space="preserve">และ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>I = Informed</w:t>
      </w:r>
    </w:p>
    <w:p w14:paraId="541E9CE1" w14:textId="120749D2" w:rsidR="007807D1" w:rsidRPr="009D56A8" w:rsidRDefault="007807D1" w:rsidP="0040382E">
      <w:pPr>
        <w:pStyle w:val="Heading3"/>
        <w:spacing w:before="24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</w:pPr>
      <w:bookmarkStart w:id="38" w:name="_Toc76822247"/>
      <w:bookmarkStart w:id="39" w:name="_Toc84236388"/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หมวด </w:t>
      </w:r>
      <w:r w:rsidR="00261669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6</w:t>
      </w:r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 </w:t>
      </w:r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การเชื่อมโยงและการแลกเปลี่ยนข้อมูล</w:t>
      </w:r>
      <w:bookmarkEnd w:id="38"/>
      <w:bookmarkEnd w:id="39"/>
    </w:p>
    <w:p w14:paraId="35754838" w14:textId="77777777" w:rsidR="007807D1" w:rsidRPr="009D56A8" w:rsidRDefault="007807D1" w:rsidP="007807D1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6F605612" w14:textId="77777777" w:rsidR="007807D1" w:rsidRPr="009D56A8" w:rsidRDefault="007807D1" w:rsidP="007807D1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เพื่อก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หนดแนวปฏิบัติและมาตรฐานด้านเทคนิคในการเชื่อมโยงและการแลกเปลี่ยนข้อมูลดิจิทัล</w:t>
      </w:r>
      <w:r w:rsidRPr="009D56A8">
        <w:rPr>
          <w:rFonts w:ascii="TH SarabunPSK" w:hAnsi="TH SarabunPSK" w:cs="TH SarabunPSK"/>
          <w:sz w:val="32"/>
          <w:szCs w:val="32"/>
          <w:cs/>
        </w:rPr>
        <w:br/>
        <w:t>ทั้งภายในหน่วยงานและระหว่างหน่วยงาน อย่างมีประสิทธิภาพและก่อให้เกิดประโยชน์ต่อภาคประชาชน ภาครัฐ และภาคเอกชน</w:t>
      </w:r>
    </w:p>
    <w:p w14:paraId="5DD2E68D" w14:textId="77777777" w:rsidR="007807D1" w:rsidRPr="009D56A8" w:rsidRDefault="007807D1" w:rsidP="007807D1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ผู้รับผิดชอบงาน</w:t>
      </w:r>
    </w:p>
    <w:p w14:paraId="7EE38C5B" w14:textId="77777777" w:rsidR="007807D1" w:rsidRPr="009D56A8" w:rsidRDefault="007807D1" w:rsidP="00257960">
      <w:pPr>
        <w:pStyle w:val="ListParagraph"/>
        <w:numPr>
          <w:ilvl w:val="1"/>
          <w:numId w:val="23"/>
        </w:numPr>
        <w:spacing w:after="0" w:line="240" w:lineRule="auto"/>
        <w:ind w:left="851" w:hanging="28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ผู้จัดการโครงการ (</w:t>
      </w:r>
      <w:r w:rsidRPr="009D56A8">
        <w:rPr>
          <w:rFonts w:ascii="TH SarabunPSK" w:hAnsi="TH SarabunPSK" w:cs="TH SarabunPSK"/>
          <w:sz w:val="32"/>
          <w:szCs w:val="32"/>
        </w:rPr>
        <w:t>Project Managers)</w:t>
      </w:r>
    </w:p>
    <w:p w14:paraId="7A8C76CA" w14:textId="77777777" w:rsidR="007807D1" w:rsidRPr="009D56A8" w:rsidRDefault="007807D1" w:rsidP="00257960">
      <w:pPr>
        <w:pStyle w:val="ListParagraph"/>
        <w:numPr>
          <w:ilvl w:val="1"/>
          <w:numId w:val="23"/>
        </w:numPr>
        <w:spacing w:after="0" w:line="240" w:lineRule="auto"/>
        <w:ind w:left="851" w:hanging="28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ผู้ดูแลระบบแม่ข่าย (</w:t>
      </w:r>
      <w:r w:rsidRPr="009D56A8">
        <w:rPr>
          <w:rFonts w:ascii="TH SarabunPSK" w:hAnsi="TH SarabunPSK" w:cs="TH SarabunPSK"/>
          <w:sz w:val="32"/>
          <w:szCs w:val="32"/>
        </w:rPr>
        <w:t>Server Administrators)</w:t>
      </w:r>
    </w:p>
    <w:p w14:paraId="79B62DC6" w14:textId="77777777" w:rsidR="007807D1" w:rsidRPr="009D56A8" w:rsidRDefault="007807D1" w:rsidP="00257960">
      <w:pPr>
        <w:pStyle w:val="ListParagraph"/>
        <w:numPr>
          <w:ilvl w:val="1"/>
          <w:numId w:val="23"/>
        </w:numPr>
        <w:spacing w:after="0" w:line="240" w:lineRule="auto"/>
        <w:ind w:left="851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เจ้าของข้อมูล (</w:t>
      </w:r>
      <w:r w:rsidRPr="009D56A8">
        <w:rPr>
          <w:rFonts w:ascii="TH SarabunPSK" w:hAnsi="TH SarabunPSK" w:cs="TH SarabunPSK"/>
          <w:sz w:val="32"/>
          <w:szCs w:val="32"/>
        </w:rPr>
        <w:t>Data Owners)</w:t>
      </w:r>
    </w:p>
    <w:p w14:paraId="5D06F1A6" w14:textId="77777777" w:rsidR="007807D1" w:rsidRPr="009D56A8" w:rsidRDefault="007807D1" w:rsidP="00257960">
      <w:pPr>
        <w:pStyle w:val="ListParagraph"/>
        <w:numPr>
          <w:ilvl w:val="1"/>
          <w:numId w:val="23"/>
        </w:numPr>
        <w:spacing w:after="0" w:line="240" w:lineRule="auto"/>
        <w:ind w:left="851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บริกรข้อมูล (</w:t>
      </w:r>
      <w:r w:rsidRPr="009D56A8">
        <w:rPr>
          <w:rFonts w:ascii="TH SarabunPSK" w:hAnsi="TH SarabunPSK" w:cs="TH SarabunPSK"/>
          <w:sz w:val="32"/>
          <w:szCs w:val="32"/>
        </w:rPr>
        <w:t>Data Stewards)</w:t>
      </w:r>
    </w:p>
    <w:p w14:paraId="6E715CB8" w14:textId="5F33139C" w:rsidR="007807D1" w:rsidRPr="009D56A8" w:rsidRDefault="007807D1" w:rsidP="00257960">
      <w:pPr>
        <w:pStyle w:val="ListParagraph"/>
        <w:numPr>
          <w:ilvl w:val="1"/>
          <w:numId w:val="23"/>
        </w:numPr>
        <w:spacing w:after="0" w:line="240" w:lineRule="auto"/>
        <w:ind w:left="851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ทีมบริหารจัดการข้อมูล (</w:t>
      </w:r>
      <w:r w:rsidRPr="009D56A8">
        <w:rPr>
          <w:rFonts w:ascii="TH SarabunPSK" w:hAnsi="TH SarabunPSK" w:cs="TH SarabunPSK"/>
          <w:sz w:val="32"/>
          <w:szCs w:val="32"/>
        </w:rPr>
        <w:t>Data Management Team)</w:t>
      </w:r>
    </w:p>
    <w:p w14:paraId="0DFF02DF" w14:textId="11EAFE29" w:rsidR="007807D1" w:rsidRPr="009D56A8" w:rsidRDefault="007807D1" w:rsidP="007807D1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6A8">
        <w:rPr>
          <w:rFonts w:ascii="TH SarabunPSK" w:hAnsi="TH SarabunPSK" w:cs="TH SarabunPSK"/>
          <w:b/>
          <w:bCs/>
          <w:sz w:val="32"/>
          <w:szCs w:val="32"/>
          <w:cs/>
        </w:rPr>
        <w:t>อ้างอิง</w:t>
      </w:r>
    </w:p>
    <w:p w14:paraId="0B1DDA97" w14:textId="6E065110" w:rsidR="007807D1" w:rsidRPr="009D56A8" w:rsidRDefault="007807D1" w:rsidP="00DF5D0B">
      <w:pPr>
        <w:pStyle w:val="ListParagraph"/>
        <w:numPr>
          <w:ilvl w:val="2"/>
          <w:numId w:val="13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ประกาศคณะกรรมการธุ</w:t>
      </w:r>
      <w:bookmarkStart w:id="40" w:name="_Hlk61383766"/>
      <w:r w:rsidRPr="009D56A8">
        <w:rPr>
          <w:rFonts w:ascii="TH SarabunPSK" w:hAnsi="TH SarabunPSK" w:cs="TH SarabunPSK"/>
          <w:sz w:val="32"/>
          <w:szCs w:val="32"/>
          <w:cs/>
        </w:rPr>
        <w:t>รกรรมทางอิเล็กทรอนิกส์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เรื่อง แนวนโยบายและแนวปฏิบัติในการรักษาความมั่นคงปลอดภัยด้านสารสนเทศของหน่วยงานของรัฐ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261669">
        <w:rPr>
          <w:rFonts w:ascii="TH SarabunPSK" w:hAnsi="TH SarabunPSK" w:cs="TH SarabunPSK"/>
          <w:sz w:val="32"/>
          <w:szCs w:val="32"/>
          <w:cs/>
        </w:rPr>
        <w:t>2553</w:t>
      </w:r>
    </w:p>
    <w:p w14:paraId="13578177" w14:textId="3E0A3FF9" w:rsidR="007807D1" w:rsidRPr="009D56A8" w:rsidRDefault="007807D1" w:rsidP="00DF5D0B">
      <w:pPr>
        <w:pStyle w:val="ListParagraph"/>
        <w:numPr>
          <w:ilvl w:val="2"/>
          <w:numId w:val="13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พระราชบัญญัติว่าด้</w:t>
      </w:r>
      <w:bookmarkEnd w:id="40"/>
      <w:r w:rsidRPr="009D56A8">
        <w:rPr>
          <w:rFonts w:ascii="TH SarabunPSK" w:hAnsi="TH SarabunPSK" w:cs="TH SarabunPSK"/>
          <w:sz w:val="32"/>
          <w:szCs w:val="32"/>
          <w:cs/>
        </w:rPr>
        <w:t>วยการกระท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ความผิดเกี่ยวกับคอมพิวเตอร์ (ฉบับที่ </w:t>
      </w:r>
      <w:r w:rsidR="00261669">
        <w:rPr>
          <w:rFonts w:ascii="TH SarabunPSK" w:hAnsi="TH SarabunPSK" w:cs="TH SarabunPSK"/>
          <w:sz w:val="32"/>
          <w:szCs w:val="32"/>
          <w:cs/>
        </w:rPr>
        <w:t>2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 w:rsidR="00261669">
        <w:rPr>
          <w:rFonts w:ascii="TH SarabunPSK" w:hAnsi="TH SarabunPSK" w:cs="TH SarabunPSK"/>
          <w:sz w:val="32"/>
          <w:szCs w:val="32"/>
          <w:cs/>
        </w:rPr>
        <w:t>2560</w:t>
      </w:r>
    </w:p>
    <w:p w14:paraId="7473E6C0" w14:textId="77777777" w:rsidR="00EF4A9E" w:rsidRPr="009D56A8" w:rsidRDefault="00EF4A9E">
      <w:pPr>
        <w:rPr>
          <w:rFonts w:ascii="TH SarabunPSK" w:hAnsi="TH SarabunPSK" w:cs="TH SarabunPSK"/>
          <w:sz w:val="32"/>
          <w:szCs w:val="32"/>
          <w:cs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F0E64F6" w14:textId="33AABA60" w:rsidR="007807D1" w:rsidRPr="009D56A8" w:rsidRDefault="007807D1" w:rsidP="00DF5D0B">
      <w:pPr>
        <w:pStyle w:val="ListParagraph"/>
        <w:numPr>
          <w:ilvl w:val="2"/>
          <w:numId w:val="13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lastRenderedPageBreak/>
        <w:t xml:space="preserve">พระราชบัญญัติการบริหารงานและการให้บริการภาครัฐผ่านระบบดิจิทัล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</w:p>
    <w:p w14:paraId="0643E3B9" w14:textId="5D148509" w:rsidR="007807D1" w:rsidRPr="009D56A8" w:rsidRDefault="007807D1" w:rsidP="00DF5D0B">
      <w:pPr>
        <w:pStyle w:val="ListParagraph"/>
        <w:numPr>
          <w:ilvl w:val="2"/>
          <w:numId w:val="13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พระราชบัญญัติคุ้มครองข้อมูลส่วนบุคคล 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</w:p>
    <w:p w14:paraId="7583E614" w14:textId="23B277C7" w:rsidR="007807D1" w:rsidRPr="009D56A8" w:rsidRDefault="007807D1" w:rsidP="007807D1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D56A8">
        <w:rPr>
          <w:rFonts w:ascii="TH SarabunPSK" w:hAnsi="TH SarabunPSK" w:cs="TH SarabunPSK" w:hint="cs"/>
          <w:b/>
          <w:bCs/>
          <w:sz w:val="32"/>
          <w:szCs w:val="32"/>
          <w:cs/>
        </w:rPr>
        <w:t>ข้อปฏิบัติ</w:t>
      </w:r>
    </w:p>
    <w:p w14:paraId="601E7E1B" w14:textId="18ECD455" w:rsidR="007807D1" w:rsidRPr="009D56A8" w:rsidRDefault="007807D1" w:rsidP="00DF5D0B">
      <w:pPr>
        <w:pStyle w:val="ListParagraph"/>
        <w:numPr>
          <w:ilvl w:val="1"/>
          <w:numId w:val="2"/>
        </w:numPr>
        <w:spacing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หนดให้ผู้จัดการโครงการก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วิธีปฏิบัติและมาตรฐานทางด้านเทคนิคที่จำเป็นต้องใช้เกี่ยวกับ</w:t>
      </w:r>
      <w:r w:rsidRPr="009D56A8">
        <w:rPr>
          <w:rFonts w:ascii="TH SarabunPSK" w:hAnsi="TH SarabunPSK" w:cs="TH SarabunPSK"/>
          <w:sz w:val="32"/>
          <w:szCs w:val="32"/>
          <w:cs/>
        </w:rPr>
        <w:t>การเชื่อมโยงและแลกเปลี่ยนข้อมูลของโครงการในความรับผิดชอบ</w:t>
      </w:r>
      <w:r w:rsidR="00E2170C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CD8C0EE" w14:textId="52DBE867" w:rsidR="007807D1" w:rsidRPr="009D56A8" w:rsidRDefault="007807D1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การเชื่อมโยงและแลกเปลี่ยนข้อมูลภายในหน่วยงาน 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หนดให้ใช้รูปแบบที่เป็นมาตรฐานเปิด (</w:t>
      </w:r>
      <w:r w:rsidRPr="009D56A8">
        <w:rPr>
          <w:rFonts w:ascii="TH SarabunPSK" w:hAnsi="TH SarabunPSK" w:cs="TH SarabunPSK"/>
          <w:sz w:val="32"/>
          <w:szCs w:val="32"/>
        </w:rPr>
        <w:t xml:space="preserve">Open Format)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ทั้งในส่วนมาตรฐานข้อมูล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</w:rPr>
        <w:t xml:space="preserve">XML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9D56A8">
        <w:rPr>
          <w:rFonts w:ascii="TH SarabunPSK" w:hAnsi="TH SarabunPSK" w:cs="TH SarabunPSK"/>
          <w:sz w:val="32"/>
          <w:szCs w:val="32"/>
        </w:rPr>
        <w:t xml:space="preserve">JSON 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เป็นต้น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มาตรฐานโปรโตคอลสื่อสาร เช่น </w:t>
      </w:r>
      <w:r w:rsidRPr="009D56A8">
        <w:rPr>
          <w:rFonts w:ascii="TH SarabunPSK" w:hAnsi="TH SarabunPSK" w:cs="TH SarabunPSK"/>
          <w:sz w:val="32"/>
          <w:szCs w:val="32"/>
        </w:rPr>
        <w:t xml:space="preserve">SOAP REST </w:t>
      </w:r>
      <w:r w:rsidRPr="009D56A8">
        <w:rPr>
          <w:rFonts w:ascii="TH SarabunPSK" w:hAnsi="TH SarabunPSK" w:cs="TH SarabunPSK"/>
          <w:sz w:val="32"/>
          <w:szCs w:val="32"/>
          <w:cs/>
        </w:rPr>
        <w:t>หรืออื่น ๆ ที่ได้รับการยอมรับจากมาตรฐานสากล</w:t>
      </w:r>
    </w:p>
    <w:p w14:paraId="726E2C3F" w14:textId="51DE2E8B" w:rsidR="007807D1" w:rsidRPr="009D56A8" w:rsidRDefault="00674279" w:rsidP="00DF5D0B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noProof/>
        </w:rPr>
        <w:drawing>
          <wp:anchor distT="0" distB="0" distL="114300" distR="114300" simplePos="0" relativeHeight="251658254" behindDoc="0" locked="0" layoutInCell="1" allowOverlap="1" wp14:anchorId="63A5B9BE" wp14:editId="2BB3AE9F">
            <wp:simplePos x="0" y="0"/>
            <wp:positionH relativeFrom="margin">
              <wp:posOffset>-95250</wp:posOffset>
            </wp:positionH>
            <wp:positionV relativeFrom="paragraph">
              <wp:posOffset>514350</wp:posOffset>
            </wp:positionV>
            <wp:extent cx="5925820" cy="6398260"/>
            <wp:effectExtent l="0" t="0" r="0" b="2540"/>
            <wp:wrapTopAndBottom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"/>
                    <a:stretch/>
                  </pic:blipFill>
                  <pic:spPr bwMode="auto">
                    <a:xfrm>
                      <a:off x="0" y="0"/>
                      <a:ext cx="5925820" cy="639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7D1" w:rsidRPr="009D56A8">
        <w:rPr>
          <w:rFonts w:ascii="TH SarabunPSK" w:hAnsi="TH SarabunPSK" w:cs="TH SarabunPSK"/>
          <w:sz w:val="32"/>
          <w:szCs w:val="32"/>
          <w:cs/>
        </w:rPr>
        <w:t>การเชื่อมโยงและแลกเปลี่ยนข้อมูลระหว่างหน่วยงาน ให้ด</w:t>
      </w:r>
      <w:r w:rsidR="007807D1"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="007807D1" w:rsidRPr="009D56A8">
        <w:rPr>
          <w:rFonts w:ascii="TH SarabunPSK" w:hAnsi="TH SarabunPSK" w:cs="TH SarabunPSK"/>
          <w:sz w:val="32"/>
          <w:szCs w:val="32"/>
          <w:cs/>
        </w:rPr>
        <w:t>เนินการตามมาตรฐานกลางของหน่วยงานหลักที่เป็นผู้รับผิดชอบ</w:t>
      </w:r>
    </w:p>
    <w:p w14:paraId="32087777" w14:textId="402BDD3E" w:rsidR="00EF4A9E" w:rsidRPr="009D56A8" w:rsidRDefault="00EF4A9E">
      <w:pPr>
        <w:rPr>
          <w:rFonts w:ascii="TH SarabunPSK" w:hAnsi="TH SarabunPSK" w:cs="TH SarabunPSK"/>
          <w:sz w:val="32"/>
          <w:szCs w:val="32"/>
          <w:cs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2D1BDA2" w14:textId="0EC83791" w:rsidR="009E6B37" w:rsidRPr="009D56A8" w:rsidRDefault="009E6B37" w:rsidP="009E6B37">
      <w:pPr>
        <w:pStyle w:val="ListParagraph"/>
        <w:numPr>
          <w:ilvl w:val="1"/>
          <w:numId w:val="2"/>
        </w:numPr>
        <w:spacing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lastRenderedPageBreak/>
        <w:t>ก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หนดให้ผู้จัดการโครงการตรวจสอบค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อธิบายชุดข้อมูลดิจิทัล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9D56A8">
        <w:rPr>
          <w:rFonts w:ascii="TH SarabunPSK" w:hAnsi="TH SarabunPSK" w:cs="TH SarabunPSK"/>
          <w:sz w:val="32"/>
          <w:szCs w:val="32"/>
          <w:cs/>
        </w:rPr>
        <w:t>เมทาดาต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า</w:t>
      </w:r>
      <w:r w:rsidRPr="009D56A8">
        <w:rPr>
          <w:rFonts w:ascii="TH SarabunPSK" w:hAnsi="TH SarabunPSK" w:cs="TH SarabunPSK"/>
          <w:sz w:val="32"/>
          <w:szCs w:val="32"/>
          <w:cs/>
        </w:rPr>
        <w:t>ที่จะท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การเชื่อมโยงและแลกเปลี่ยนให้ครบถ้วน ดังนี้</w:t>
      </w:r>
    </w:p>
    <w:p w14:paraId="2364E258" w14:textId="77777777" w:rsidR="009E6B37" w:rsidRPr="009D56A8" w:rsidRDefault="009E6B37" w:rsidP="009E6B37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ตรวจสอบเมทาดาตา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9D56A8">
        <w:rPr>
          <w:rFonts w:ascii="TH SarabunPSK" w:hAnsi="TH SarabunPSK" w:cs="TH SarabunPSK"/>
          <w:sz w:val="32"/>
          <w:szCs w:val="32"/>
          <w:cs/>
        </w:rPr>
        <w:t>ชุดข้อมูลดิจิทัลที่จัดเก็บให้มีฟิลด์ข้อมูลครบถ้วนสอดคล้องกับความต้องการของหน่วยงานที่ขอใช้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หากไม่ครบถ้วนต้องจัดท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เพิ่มเติมตามความต้องการของหน่วยงานที่ขอใช้</w:t>
      </w:r>
    </w:p>
    <w:p w14:paraId="704C126C" w14:textId="77777777" w:rsidR="009E6B37" w:rsidRPr="009D56A8" w:rsidRDefault="009E6B37" w:rsidP="009E6B37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ตรวจสอบชั้นความลับของข้อมูลว่าอยู่ในชั้นความลับที่สามารถเปิดเผยได้หรือไม่ นั่นคือ ต้องไม่ขัดต่อกฎหมาย ระเบียบ ข้อบังคับ ความมั่นคงของประเทศ ความลับทางราชการ และความเป็นส่วน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พร้อมทั้งตรวจสอบสิทธิของหน่วยงานที่สามารถน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ข้อมูลไปใช้ได้ตามบทบาทและภารกิจตามกฎหมายของหน่วยงานนั้น ๆ</w:t>
      </w:r>
    </w:p>
    <w:p w14:paraId="316BABE0" w14:textId="77777777" w:rsidR="009E6B37" w:rsidRPr="009D56A8" w:rsidRDefault="009E6B37" w:rsidP="009E6B37">
      <w:pPr>
        <w:pStyle w:val="ListParagraph"/>
        <w:numPr>
          <w:ilvl w:val="1"/>
          <w:numId w:val="8"/>
        </w:numPr>
        <w:tabs>
          <w:tab w:val="left" w:pos="1134"/>
        </w:tabs>
        <w:spacing w:after="0" w:line="240" w:lineRule="auto"/>
        <w:ind w:left="1134"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หากไม่ครบถ้วน หรือไม่เป็นปัจจุบัน ให้แจ้งเจ้าของข้อมูล บริกรข้อมูลธุรกิจ บริกรข้อมูลเทคนิคและทีมบริหารจัดการข้อมูลท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การจัดท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/ปรับปรุงให้เป็นปัจจุบัน</w:t>
      </w:r>
    </w:p>
    <w:p w14:paraId="7C022799" w14:textId="0482D088" w:rsidR="007807D1" w:rsidRPr="009D56A8" w:rsidRDefault="007807D1" w:rsidP="009E6B37">
      <w:pPr>
        <w:pStyle w:val="ListParagraph"/>
        <w:numPr>
          <w:ilvl w:val="1"/>
          <w:numId w:val="2"/>
        </w:numPr>
        <w:spacing w:before="120"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ในกรณีที่มีหน่วยงาน</w:t>
      </w:r>
      <w:r w:rsidR="00E2170C" w:rsidRPr="009D56A8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9D56A8">
        <w:rPr>
          <w:rFonts w:ascii="TH SarabunPSK" w:hAnsi="TH SarabunPSK" w:cs="TH SarabunPSK"/>
          <w:sz w:val="32"/>
          <w:szCs w:val="32"/>
          <w:cs/>
        </w:rPr>
        <w:t>ที่ไม่มีอ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นาจในการเข้าถึงข้อมูลส่วนบุคคลแต่ต้องการใช้ข้อมูลส่วนบุคคล</w:t>
      </w:r>
      <w:r w:rsidRPr="009D56A8">
        <w:rPr>
          <w:rFonts w:ascii="TH SarabunPSK" w:hAnsi="TH SarabunPSK" w:cs="TH SarabunPSK"/>
          <w:sz w:val="32"/>
          <w:szCs w:val="32"/>
          <w:cs/>
        </w:rPr>
        <w:br/>
        <w:t>ในการครอบครองของ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 เพื่อท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การศึกษาหรือวิจัย ซึ่งเป็นข้อยกเว้นตาม พ.ร.บ. คุ้มครองข้อมูลส่วนบุคคล</w:t>
      </w:r>
      <w:r w:rsidR="00E2170C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170C" w:rsidRPr="009D56A8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261669">
        <w:rPr>
          <w:rFonts w:ascii="TH SarabunPSK" w:hAnsi="TH SarabunPSK" w:cs="TH SarabunPSK"/>
          <w:sz w:val="32"/>
          <w:szCs w:val="32"/>
          <w:cs/>
        </w:rPr>
        <w:t>2562</w:t>
      </w:r>
      <w:r w:rsidR="00E2170C" w:rsidRPr="009D56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ให้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หน่วยงานเจ้าของข้อมูล</w:t>
      </w:r>
      <w:r w:rsidRPr="009D56A8">
        <w:rPr>
          <w:rFonts w:ascii="TH SarabunPSK" w:hAnsi="TH SarabunPSK" w:cs="TH SarabunPSK"/>
          <w:sz w:val="32"/>
          <w:szCs w:val="32"/>
          <w:cs/>
        </w:rPr>
        <w:t>อนุญาตหน่วยงานนั้นในการเชื่อมโยงข้อมูลได้ โดยจะต้องแสดงข้อมูลนั้น</w:t>
      </w:r>
      <w:r w:rsidR="00E2170C" w:rsidRPr="009D56A8">
        <w:rPr>
          <w:rFonts w:ascii="TH SarabunPSK" w:hAnsi="TH SarabunPSK" w:cs="TH SarabunPSK" w:hint="cs"/>
          <w:sz w:val="32"/>
          <w:szCs w:val="32"/>
          <w:cs/>
        </w:rPr>
        <w:t>ด้วยวิธี</w:t>
      </w:r>
      <w:r w:rsidRPr="009D56A8">
        <w:rPr>
          <w:rFonts w:ascii="TH SarabunPSK" w:hAnsi="TH SarabunPSK" w:cs="TH SarabunPSK"/>
          <w:sz w:val="32"/>
          <w:szCs w:val="32"/>
          <w:cs/>
        </w:rPr>
        <w:t>ไม่แสดงตัวตน (</w:t>
      </w:r>
      <w:r w:rsidRPr="009D56A8">
        <w:rPr>
          <w:rFonts w:ascii="TH SarabunPSK" w:hAnsi="TH SarabunPSK" w:cs="TH SarabunPSK"/>
          <w:sz w:val="32"/>
          <w:szCs w:val="32"/>
        </w:rPr>
        <w:t>Anonymization)</w:t>
      </w:r>
    </w:p>
    <w:p w14:paraId="79B6097F" w14:textId="78C19384" w:rsidR="007807D1" w:rsidRPr="009D56A8" w:rsidRDefault="007807D1" w:rsidP="00DF5D0B">
      <w:pPr>
        <w:pStyle w:val="ListParagraph"/>
        <w:numPr>
          <w:ilvl w:val="1"/>
          <w:numId w:val="2"/>
        </w:numPr>
        <w:spacing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กำ</w:t>
      </w:r>
      <w:r w:rsidRPr="009D56A8">
        <w:rPr>
          <w:rFonts w:ascii="TH SarabunPSK" w:hAnsi="TH SarabunPSK" w:cs="TH SarabunPSK"/>
          <w:sz w:val="32"/>
          <w:szCs w:val="32"/>
          <w:cs/>
        </w:rPr>
        <w:t>หนดให้มีมาตรการรักษาความมั่นคงปลอดภัยเกี่ยวกับการเชื่อมโยงและแลกเปลี่ยนข้อมูลดิจิทัลเพื่อป้องกันมิให้มีการรับส่งข้อมูลที่ไม่สมบูรณ์ หรือส่งข้อมูลไปผิดที่หรือมีการรั่วไหลของข้อมูล หรือ ข้อมูลถูกแก้ไขเปลี่ยนแปลง ถูกท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ซ้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ใหม่ ถูกส่งซ้</w:t>
      </w:r>
      <w:r w:rsidRPr="009D56A8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6A8">
        <w:rPr>
          <w:rFonts w:ascii="TH SarabunPSK" w:hAnsi="TH SarabunPSK" w:cs="TH SarabunPSK"/>
          <w:sz w:val="32"/>
          <w:szCs w:val="32"/>
          <w:cs/>
        </w:rPr>
        <w:t>โดยมิได้รับอนุญาต</w:t>
      </w:r>
    </w:p>
    <w:p w14:paraId="57974326" w14:textId="77777777" w:rsidR="007807D1" w:rsidRPr="009D56A8" w:rsidRDefault="007807D1" w:rsidP="00DF5D0B">
      <w:pPr>
        <w:pStyle w:val="ListParagraph"/>
        <w:numPr>
          <w:ilvl w:val="1"/>
          <w:numId w:val="2"/>
        </w:numPr>
        <w:spacing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/>
          <w:sz w:val="32"/>
          <w:szCs w:val="32"/>
          <w:cs/>
        </w:rPr>
        <w:t>ห้ามมิให้เชื่อมโยงและแลกเปลี่ยนเพื่อส่งต่อข้อมูลคอมพิวเตอร์ที่เป็นการกระทำความผิดตามกฎหมายว่าด้วยการกระทำความผิดทางคอมพิวเตอร์</w:t>
      </w:r>
    </w:p>
    <w:p w14:paraId="60F7E5F0" w14:textId="6B344213" w:rsidR="007807D1" w:rsidRPr="009D56A8" w:rsidRDefault="007807D1" w:rsidP="00DF5D0B">
      <w:pPr>
        <w:pStyle w:val="ListParagraph"/>
        <w:numPr>
          <w:ilvl w:val="1"/>
          <w:numId w:val="2"/>
        </w:numPr>
        <w:spacing w:after="0" w:line="240" w:lineRule="auto"/>
        <w:ind w:left="851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B3DFE">
        <w:rPr>
          <w:rFonts w:ascii="TH SarabunPSK" w:hAnsi="TH SarabunPSK" w:cs="TH SarabunPSK" w:hint="cs"/>
          <w:sz w:val="32"/>
          <w:szCs w:val="32"/>
          <w:cs/>
        </w:rPr>
        <w:t>กำ</w:t>
      </w:r>
      <w:r w:rsidRPr="007B3DFE">
        <w:rPr>
          <w:rFonts w:ascii="TH SarabunPSK" w:hAnsi="TH SarabunPSK" w:cs="TH SarabunPSK"/>
          <w:sz w:val="32"/>
          <w:szCs w:val="32"/>
          <w:cs/>
        </w:rPr>
        <w:t>หนดให้ผู้ดูระบบ</w:t>
      </w:r>
      <w:r w:rsidRPr="009D56A8">
        <w:rPr>
          <w:rFonts w:ascii="TH SarabunPSK" w:hAnsi="TH SarabunPSK" w:cs="TH SarabunPSK"/>
          <w:sz w:val="32"/>
          <w:szCs w:val="32"/>
          <w:cs/>
        </w:rPr>
        <w:t>แม่ข่ายต้องจัดเก็บบันทึกหลักฐานของการเชื่อมโยงและการแลกเปลี่ยนข้อมูลดิจิทัล เพื่อใช้ตรวจสอบสิ่งผิดปกติต่าง</w:t>
      </w:r>
      <w:r w:rsidR="00E2170C" w:rsidRPr="009D56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56A8">
        <w:rPr>
          <w:rFonts w:ascii="TH SarabunPSK" w:hAnsi="TH SarabunPSK" w:cs="TH SarabunPSK"/>
          <w:sz w:val="32"/>
          <w:szCs w:val="32"/>
          <w:cs/>
        </w:rPr>
        <w:t>ๆ ที่เกิดขึ้นในการเชื่อมโยงและแลกเปลี่ยนข้อมูล</w:t>
      </w:r>
    </w:p>
    <w:sdt>
      <w:sdtPr>
        <w:rPr>
          <w:rFonts w:ascii="TH SarabunPSK" w:hAnsi="TH SarabunPSK" w:cs="TH SarabunPSK"/>
          <w:color w:val="FF0000"/>
          <w:sz w:val="32"/>
          <w:szCs w:val="32"/>
          <w:cs/>
        </w:rPr>
        <w:id w:val="-1277164941"/>
        <w:placeholder>
          <w:docPart w:val="362E826EDCDB4EEBA0ACCB7521ECBD8A"/>
        </w:placeholder>
        <w:text/>
      </w:sdtPr>
      <w:sdtContent>
        <w:p w14:paraId="213D1FED" w14:textId="77777777" w:rsidR="007807D1" w:rsidRPr="009D56A8" w:rsidRDefault="007807D1" w:rsidP="00DF5D0B">
          <w:pPr>
            <w:pStyle w:val="ListParagraph"/>
            <w:numPr>
              <w:ilvl w:val="1"/>
              <w:numId w:val="2"/>
            </w:numPr>
            <w:spacing w:after="0" w:line="240" w:lineRule="auto"/>
            <w:ind w:left="851" w:hanging="284"/>
            <w:contextualSpacing w:val="0"/>
            <w:jc w:val="thaiDistribute"/>
          </w:pPr>
          <w:r w:rsidRPr="009D56A8">
            <w:rPr>
              <w:rFonts w:ascii="TH SarabunPSK" w:hAnsi="TH SarabunPSK" w:cs="TH SarabunPSK"/>
              <w:color w:val="FF0000"/>
              <w:sz w:val="32"/>
              <w:szCs w:val="32"/>
              <w:cs/>
            </w:rPr>
            <w:t>ข้อปฏิบัติอื่นๆ ตามที่หน่วยงานกำหนดเพิ่มเติม</w:t>
          </w:r>
        </w:p>
      </w:sdtContent>
    </w:sdt>
    <w:p w14:paraId="40FE849D" w14:textId="77777777" w:rsidR="007807D1" w:rsidRPr="009D56A8" w:rsidRDefault="007807D1" w:rsidP="007807D1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28"/>
          <w:cs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3157"/>
        <w:gridCol w:w="1233"/>
        <w:gridCol w:w="1275"/>
        <w:gridCol w:w="1119"/>
        <w:gridCol w:w="1008"/>
        <w:gridCol w:w="1224"/>
      </w:tblGrid>
      <w:tr w:rsidR="007807D1" w:rsidRPr="009D56A8" w14:paraId="100373B8" w14:textId="77777777">
        <w:tc>
          <w:tcPr>
            <w:tcW w:w="3157" w:type="dxa"/>
            <w:vMerge w:val="restart"/>
          </w:tcPr>
          <w:p w14:paraId="7F3259BE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5859" w:type="dxa"/>
            <w:gridSpan w:val="5"/>
          </w:tcPr>
          <w:p w14:paraId="49A9BEA4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D56A8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ผู้มีส่วนได้ส่วนเสีย</w:t>
            </w:r>
          </w:p>
        </w:tc>
      </w:tr>
      <w:tr w:rsidR="007807D1" w:rsidRPr="009D56A8" w14:paraId="4636353F" w14:textId="77777777">
        <w:tc>
          <w:tcPr>
            <w:tcW w:w="3157" w:type="dxa"/>
            <w:vMerge/>
          </w:tcPr>
          <w:p w14:paraId="6F7B2106" w14:textId="77777777" w:rsidR="007807D1" w:rsidRPr="009D56A8" w:rsidRDefault="007807D1">
            <w:pPr>
              <w:spacing w:line="280" w:lineRule="exact"/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233" w:type="dxa"/>
          </w:tcPr>
          <w:p w14:paraId="61AED272" w14:textId="77777777" w:rsidR="007807D1" w:rsidRPr="009D56A8" w:rsidRDefault="007807D1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ผู้จัดการโครงการ</w:t>
            </w:r>
          </w:p>
        </w:tc>
        <w:tc>
          <w:tcPr>
            <w:tcW w:w="1275" w:type="dxa"/>
          </w:tcPr>
          <w:p w14:paraId="0ACC5594" w14:textId="77777777" w:rsidR="007807D1" w:rsidRPr="009D56A8" w:rsidRDefault="007807D1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color w:val="auto"/>
                <w:sz w:val="28"/>
                <w:szCs w:val="28"/>
                <w:cs/>
              </w:rPr>
              <w:t>ผู้ดูแลระบบแม่ข่าย</w:t>
            </w:r>
          </w:p>
        </w:tc>
        <w:tc>
          <w:tcPr>
            <w:tcW w:w="1119" w:type="dxa"/>
          </w:tcPr>
          <w:p w14:paraId="5BFBD366" w14:textId="77777777" w:rsidR="007807D1" w:rsidRPr="009D56A8" w:rsidRDefault="007807D1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เจ้าของข้อมูล</w:t>
            </w:r>
          </w:p>
        </w:tc>
        <w:tc>
          <w:tcPr>
            <w:tcW w:w="1008" w:type="dxa"/>
          </w:tcPr>
          <w:p w14:paraId="66E9D894" w14:textId="77777777" w:rsidR="007807D1" w:rsidRPr="009D56A8" w:rsidRDefault="007807D1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บริกรข้อมูล</w:t>
            </w:r>
          </w:p>
        </w:tc>
        <w:tc>
          <w:tcPr>
            <w:tcW w:w="1224" w:type="dxa"/>
          </w:tcPr>
          <w:p w14:paraId="34268E84" w14:textId="77777777" w:rsidR="007807D1" w:rsidRPr="009D56A8" w:rsidRDefault="007807D1">
            <w:pPr>
              <w:pStyle w:val="Default"/>
              <w:spacing w:line="280" w:lineRule="exact"/>
              <w:jc w:val="center"/>
              <w:rPr>
                <w:color w:val="auto"/>
                <w:sz w:val="28"/>
                <w:szCs w:val="28"/>
                <w:cs/>
              </w:rPr>
            </w:pPr>
            <w:r w:rsidRPr="009D56A8">
              <w:rPr>
                <w:rFonts w:hint="cs"/>
                <w:color w:val="auto"/>
                <w:sz w:val="28"/>
                <w:szCs w:val="28"/>
                <w:cs/>
              </w:rPr>
              <w:t>ทีมบริหารจัดการข้อมูล</w:t>
            </w:r>
          </w:p>
        </w:tc>
      </w:tr>
      <w:tr w:rsidR="007807D1" w:rsidRPr="009D56A8" w14:paraId="4E9E0F14" w14:textId="77777777">
        <w:tc>
          <w:tcPr>
            <w:tcW w:w="3157" w:type="dxa"/>
          </w:tcPr>
          <w:p w14:paraId="28A57CD1" w14:textId="77777777" w:rsidR="007807D1" w:rsidRPr="009D56A8" w:rsidRDefault="007807D1" w:rsidP="009C0424">
            <w:pPr>
              <w:pStyle w:val="Default"/>
              <w:spacing w:line="280" w:lineRule="exact"/>
              <w:rPr>
                <w:sz w:val="28"/>
                <w:szCs w:val="28"/>
              </w:rPr>
            </w:pPr>
            <w:r w:rsidRPr="009D56A8">
              <w:rPr>
                <w:sz w:val="28"/>
                <w:szCs w:val="28"/>
                <w:cs/>
              </w:rPr>
              <w:t>กำหนดวิธีปฏิบัติและมาตรฐานทางด้านเทคนิคที่จำเป็น</w:t>
            </w:r>
            <w:r w:rsidRPr="009D56A8">
              <w:rPr>
                <w:rFonts w:hint="cs"/>
                <w:sz w:val="28"/>
                <w:szCs w:val="28"/>
                <w:cs/>
              </w:rPr>
              <w:t>ใน</w:t>
            </w:r>
            <w:r w:rsidRPr="009D56A8">
              <w:rPr>
                <w:sz w:val="28"/>
                <w:szCs w:val="28"/>
                <w:cs/>
              </w:rPr>
              <w:t>การเชื่อมโยงและแลกเปลี่ยนข้อมูล</w:t>
            </w:r>
            <w:r w:rsidRPr="009D56A8">
              <w:rPr>
                <w:rFonts w:hint="cs"/>
                <w:sz w:val="28"/>
                <w:szCs w:val="28"/>
                <w:cs/>
              </w:rPr>
              <w:t>ของโครงการ</w:t>
            </w:r>
          </w:p>
        </w:tc>
        <w:tc>
          <w:tcPr>
            <w:tcW w:w="1233" w:type="dxa"/>
          </w:tcPr>
          <w:p w14:paraId="6FB229FA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275" w:type="dxa"/>
          </w:tcPr>
          <w:p w14:paraId="210143AC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119" w:type="dxa"/>
          </w:tcPr>
          <w:p w14:paraId="488DEE08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008" w:type="dxa"/>
          </w:tcPr>
          <w:p w14:paraId="07F18CDD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224" w:type="dxa"/>
          </w:tcPr>
          <w:p w14:paraId="58B5B999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  <w:tr w:rsidR="007807D1" w:rsidRPr="009D56A8" w14:paraId="120A681F" w14:textId="77777777">
        <w:tc>
          <w:tcPr>
            <w:tcW w:w="3157" w:type="dxa"/>
          </w:tcPr>
          <w:p w14:paraId="20B54CB5" w14:textId="77777777" w:rsidR="007807D1" w:rsidRPr="009D56A8" w:rsidRDefault="007807D1" w:rsidP="009C0424">
            <w:pPr>
              <w:pStyle w:val="Default"/>
              <w:spacing w:line="280" w:lineRule="exact"/>
              <w:rPr>
                <w:sz w:val="28"/>
                <w:szCs w:val="28"/>
              </w:rPr>
            </w:pPr>
            <w:r w:rsidRPr="009D56A8">
              <w:rPr>
                <w:sz w:val="28"/>
                <w:szCs w:val="28"/>
                <w:cs/>
              </w:rPr>
              <w:t xml:space="preserve">ตรวจสอบคำอธิบายชุดข้อมูลดิจิทัล และชั้นความลับของข้อมูล </w:t>
            </w:r>
          </w:p>
        </w:tc>
        <w:tc>
          <w:tcPr>
            <w:tcW w:w="1233" w:type="dxa"/>
          </w:tcPr>
          <w:p w14:paraId="664C7872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275" w:type="dxa"/>
          </w:tcPr>
          <w:p w14:paraId="1EB58C33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19" w:type="dxa"/>
          </w:tcPr>
          <w:p w14:paraId="35D051C0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008" w:type="dxa"/>
          </w:tcPr>
          <w:p w14:paraId="13DD08B2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C</w:t>
            </w:r>
          </w:p>
        </w:tc>
        <w:tc>
          <w:tcPr>
            <w:tcW w:w="1224" w:type="dxa"/>
          </w:tcPr>
          <w:p w14:paraId="21A35541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7807D1" w:rsidRPr="009D56A8" w14:paraId="79373A2A" w14:textId="77777777">
        <w:tc>
          <w:tcPr>
            <w:tcW w:w="3157" w:type="dxa"/>
          </w:tcPr>
          <w:p w14:paraId="34492802" w14:textId="77777777" w:rsidR="007807D1" w:rsidRPr="009D56A8" w:rsidRDefault="007807D1" w:rsidP="009C0424">
            <w:pPr>
              <w:pStyle w:val="Default"/>
              <w:spacing w:line="280" w:lineRule="exact"/>
              <w:rPr>
                <w:sz w:val="28"/>
                <w:szCs w:val="28"/>
              </w:rPr>
            </w:pPr>
            <w:r w:rsidRPr="009D56A8">
              <w:rPr>
                <w:sz w:val="28"/>
                <w:szCs w:val="28"/>
                <w:cs/>
              </w:rPr>
              <w:t xml:space="preserve">จัดทำแนวทางการทำงานร่วมกันทั้งระหว่างหน่วยงานภายในและหน่วยงานภายนอกในการเชื่อมโยงและแลกเปลี่ยนข้อมูล </w:t>
            </w:r>
          </w:p>
        </w:tc>
        <w:tc>
          <w:tcPr>
            <w:tcW w:w="1233" w:type="dxa"/>
          </w:tcPr>
          <w:p w14:paraId="759097C9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275" w:type="dxa"/>
          </w:tcPr>
          <w:p w14:paraId="471BE9AA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119" w:type="dxa"/>
          </w:tcPr>
          <w:p w14:paraId="14DFEB1D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008" w:type="dxa"/>
          </w:tcPr>
          <w:p w14:paraId="6D4B6E88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1224" w:type="dxa"/>
          </w:tcPr>
          <w:p w14:paraId="01DC3DB0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S</w:t>
            </w:r>
          </w:p>
        </w:tc>
      </w:tr>
      <w:tr w:rsidR="007807D1" w:rsidRPr="009D56A8" w14:paraId="13C01007" w14:textId="77777777">
        <w:tc>
          <w:tcPr>
            <w:tcW w:w="3157" w:type="dxa"/>
          </w:tcPr>
          <w:p w14:paraId="56BF4410" w14:textId="77777777" w:rsidR="007807D1" w:rsidRPr="009D56A8" w:rsidRDefault="007807D1" w:rsidP="009C0424">
            <w:pPr>
              <w:pStyle w:val="Default"/>
              <w:spacing w:line="280" w:lineRule="exact"/>
              <w:rPr>
                <w:sz w:val="28"/>
                <w:szCs w:val="28"/>
              </w:rPr>
            </w:pPr>
            <w:r w:rsidRPr="009D56A8">
              <w:rPr>
                <w:sz w:val="28"/>
                <w:szCs w:val="28"/>
                <w:cs/>
              </w:rPr>
              <w:t xml:space="preserve">จัดเก็บบันทึกหลักฐานของการเชื่อมโยงและการแลกเปลี่ยนข้อมูลดิจิทัล </w:t>
            </w:r>
          </w:p>
        </w:tc>
        <w:tc>
          <w:tcPr>
            <w:tcW w:w="1233" w:type="dxa"/>
          </w:tcPr>
          <w:p w14:paraId="02A2EC76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275" w:type="dxa"/>
          </w:tcPr>
          <w:p w14:paraId="3F562BC1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R</w:t>
            </w:r>
          </w:p>
        </w:tc>
        <w:tc>
          <w:tcPr>
            <w:tcW w:w="1119" w:type="dxa"/>
          </w:tcPr>
          <w:p w14:paraId="67D9707E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008" w:type="dxa"/>
          </w:tcPr>
          <w:p w14:paraId="1BBD7967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  <w:tc>
          <w:tcPr>
            <w:tcW w:w="1224" w:type="dxa"/>
          </w:tcPr>
          <w:p w14:paraId="4EE71FE9" w14:textId="77777777" w:rsidR="007807D1" w:rsidRPr="009D56A8" w:rsidRDefault="007807D1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9D56A8">
              <w:rPr>
                <w:rFonts w:ascii="TH SarabunPSK" w:hAnsi="TH SarabunPSK" w:cs="TH SarabunPSK"/>
                <w:sz w:val="28"/>
              </w:rPr>
              <w:t>I</w:t>
            </w:r>
          </w:p>
        </w:tc>
      </w:tr>
    </w:tbl>
    <w:p w14:paraId="4A33A2FA" w14:textId="1F9D0976" w:rsidR="007807D1" w:rsidRPr="009D56A8" w:rsidRDefault="001131B6" w:rsidP="007807D1">
      <w:pPr>
        <w:pStyle w:val="Caption"/>
        <w:spacing w:before="120" w:after="0"/>
        <w:jc w:val="center"/>
      </w:pPr>
      <w:r w:rsidRPr="006B28E9">
        <w:rPr>
          <w:rFonts w:ascii="TH SarabunPSK" w:hAnsi="TH SarabunPSK" w:cs="TH SarabunPSK" w:hint="cs"/>
          <w:sz w:val="32"/>
          <w:szCs w:val="32"/>
          <w:cs/>
        </w:rPr>
        <w:t xml:space="preserve">ตารางที่:  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begin"/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 xml:space="preserve">SEQ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>ตารางที่: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</w:rPr>
        <w:instrText>_ \* ARABIC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instrText xml:space="preserve"> </w:instrTex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separate"/>
      </w:r>
      <w:r w:rsidR="006978B8">
        <w:rPr>
          <w:rFonts w:ascii="TH SarabunPSK" w:hAnsi="TH SarabunPSK" w:cs="TH SarabunPSK"/>
          <w:noProof/>
          <w:color w:val="595959" w:themeColor="text1" w:themeTint="A6"/>
          <w:sz w:val="32"/>
          <w:szCs w:val="32"/>
          <w:cs/>
        </w:rPr>
        <w:t>6</w:t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fldChar w:fldCharType="end"/>
      </w:r>
      <w:r w:rsidRPr="006B28E9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 xml:space="preserve"> </w:t>
      </w:r>
      <w:r w:rsidR="00610EB9" w:rsidRPr="009D56A8">
        <w:rPr>
          <w:rFonts w:ascii="TH SarabunPSK" w:hAnsi="TH SarabunPSK" w:cs="TH SarabunPSK" w:hint="cs"/>
          <w:color w:val="595959" w:themeColor="text1" w:themeTint="A6"/>
          <w:sz w:val="32"/>
          <w:szCs w:val="32"/>
          <w:cs/>
        </w:rPr>
        <w:t>ตัวอย่าง</w:t>
      </w:r>
      <w:r w:rsidR="007807D1" w:rsidRPr="009D56A8">
        <w:rPr>
          <w:rFonts w:ascii="TH SarabunPSK" w:hAnsi="TH SarabunPSK" w:cs="TH SarabunPSK"/>
          <w:color w:val="595959" w:themeColor="text1" w:themeTint="A6"/>
          <w:sz w:val="32"/>
          <w:szCs w:val="32"/>
          <w:cs/>
        </w:rPr>
        <w:t>ผู้มีส่วนได้ส่วนเสียในการเชื่อมโยงและแลกเปลี่ยนข้อมูล</w:t>
      </w:r>
    </w:p>
    <w:p w14:paraId="1350B51C" w14:textId="66C445EC" w:rsidR="002652A4" w:rsidRPr="009D56A8" w:rsidRDefault="007807D1" w:rsidP="00F86907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thaiDistribute"/>
        <w:rPr>
          <w:rFonts w:ascii="TH SarabunPSK" w:eastAsiaTheme="majorEastAsia" w:hAnsi="TH SarabunPSK" w:cs="TH SarabunPSK"/>
          <w:color w:val="595959" w:themeColor="text1" w:themeTint="A6"/>
          <w:sz w:val="28"/>
          <w:cs/>
        </w:rPr>
      </w:pP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  <w:cs/>
        </w:rPr>
        <w:t>หมายเหตุ</w:t>
      </w:r>
      <w:r w:rsidRPr="009D56A8">
        <w:rPr>
          <w:rFonts w:ascii="TH SarabunPSK" w:eastAsiaTheme="majorEastAsia" w:hAnsi="TH SarabunPSK" w:cs="TH SarabunPSK"/>
          <w:b/>
          <w:bCs/>
          <w:color w:val="595959" w:themeColor="text1" w:themeTint="A6"/>
          <w:sz w:val="28"/>
        </w:rPr>
        <w:t xml:space="preserve">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 xml:space="preserve">R = Responsible  A = Accountable  S = Supportive  C = Consulted  </w:t>
      </w:r>
      <w:r w:rsidRPr="009D56A8">
        <w:rPr>
          <w:rFonts w:ascii="TH SarabunPSK" w:eastAsiaTheme="majorEastAsia" w:hAnsi="TH SarabunPSK" w:cs="TH SarabunPSK" w:hint="cs"/>
          <w:color w:val="595959" w:themeColor="text1" w:themeTint="A6"/>
          <w:sz w:val="28"/>
          <w:cs/>
        </w:rPr>
        <w:t xml:space="preserve">และ  </w:t>
      </w:r>
      <w:r w:rsidRPr="009D56A8">
        <w:rPr>
          <w:rFonts w:ascii="TH SarabunPSK" w:eastAsiaTheme="majorEastAsia" w:hAnsi="TH SarabunPSK" w:cs="TH SarabunPSK"/>
          <w:color w:val="595959" w:themeColor="text1" w:themeTint="A6"/>
          <w:sz w:val="28"/>
        </w:rPr>
        <w:t>I = Informed</w:t>
      </w:r>
    </w:p>
    <w:p w14:paraId="61860492" w14:textId="67595591" w:rsidR="004222E7" w:rsidRPr="009D56A8" w:rsidRDefault="00EA1E22" w:rsidP="0040382E">
      <w:pPr>
        <w:pStyle w:val="Heading2"/>
        <w:jc w:val="center"/>
        <w:rPr>
          <w:rFonts w:ascii="TH SarabunPSK" w:hAnsi="TH SarabunPSK" w:cs="TH SarabunPSK"/>
          <w:b/>
          <w:bCs/>
          <w:sz w:val="48"/>
          <w:szCs w:val="40"/>
        </w:rPr>
      </w:pPr>
      <w:bookmarkStart w:id="41" w:name="_Toc76822248"/>
      <w:bookmarkStart w:id="42" w:name="_Toc84236389"/>
      <w:r w:rsidRPr="009D56A8">
        <w:rPr>
          <w:rFonts w:ascii="TH SarabunPSK" w:hAnsi="TH SarabunPSK" w:cs="TH SarabunPSK"/>
          <w:b/>
          <w:bCs/>
          <w:sz w:val="48"/>
          <w:szCs w:val="40"/>
          <w:cs/>
        </w:rPr>
        <w:lastRenderedPageBreak/>
        <w:t>ภาคผนวก</w:t>
      </w:r>
      <w:bookmarkEnd w:id="41"/>
      <w:bookmarkEnd w:id="42"/>
    </w:p>
    <w:p w14:paraId="3735E255" w14:textId="77777777" w:rsidR="00B757D9" w:rsidRPr="009D56A8" w:rsidRDefault="00B757D9" w:rsidP="00B757D9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43" w:name="_Toc76822249"/>
      <w:bookmarkStart w:id="44" w:name="_Toc84236390"/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การเลือกภารกิจ/กระบวนงาน</w:t>
      </w:r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ของหน่วยงาน</w:t>
      </w:r>
      <w:bookmarkEnd w:id="43"/>
      <w:bookmarkEnd w:id="44"/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</w:t>
      </w:r>
    </w:p>
    <w:p w14:paraId="2938B690" w14:textId="77777777" w:rsidR="00B757D9" w:rsidRPr="009D56A8" w:rsidRDefault="00B757D9" w:rsidP="00B757D9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ลิงก์สำหรับดาวน์โหลด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แบบฟอร์มรายชื่อชุดข้อมูลที่สัมพันธ์กับกระบวนการทำงานตามภารกิจของหน่วยงาน </w:t>
      </w:r>
      <w:r w:rsidRPr="009D56A8">
        <w:t xml:space="preserve"> </w:t>
      </w:r>
      <w:hyperlink r:id="rId36" w:history="1">
        <w:r w:rsidRPr="009D56A8">
          <w:rPr>
            <w:rStyle w:val="Hyperlink"/>
            <w:rFonts w:ascii="TH SarabunPSK" w:hAnsi="TH SarabunPSK" w:cs="TH SarabunPSK"/>
            <w:sz w:val="32"/>
            <w:szCs w:val="32"/>
          </w:rPr>
          <w:t>https://gdhelppage.nso.go.th/p00_03_001</w:t>
        </w:r>
        <w:r w:rsidRPr="009D56A8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Pr="009D56A8">
          <w:rPr>
            <w:rStyle w:val="Hyperlink"/>
            <w:rFonts w:ascii="TH SarabunPSK" w:hAnsi="TH SarabunPSK" w:cs="TH SarabunPSK"/>
            <w:sz w:val="32"/>
            <w:szCs w:val="32"/>
          </w:rPr>
          <w:t>html</w:t>
        </w:r>
      </w:hyperlink>
    </w:p>
    <w:p w14:paraId="7FC08A6D" w14:textId="77777777" w:rsidR="00B757D9" w:rsidRPr="009D56A8" w:rsidRDefault="00B757D9" w:rsidP="00B757D9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45" w:name="_Toc76822250"/>
      <w:bookmarkStart w:id="46" w:name="_Toc84236391"/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>การจัดทำคำอธิบายชุดข้อมูล (</w:t>
      </w:r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Metadata)</w:t>
      </w:r>
      <w:bookmarkEnd w:id="45"/>
      <w:bookmarkEnd w:id="46"/>
    </w:p>
    <w:p w14:paraId="188B68D1" w14:textId="77777777" w:rsidR="00B757D9" w:rsidRPr="009D56A8" w:rsidRDefault="00B757D9" w:rsidP="00B757D9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ลิงก์สำหรับดาวน์โหลด</w:t>
      </w:r>
      <w:r w:rsidRPr="009D56A8">
        <w:rPr>
          <w:rFonts w:ascii="TH SarabunPSK" w:hAnsi="TH SarabunPSK" w:cs="TH SarabunPSK"/>
          <w:sz w:val="32"/>
          <w:szCs w:val="32"/>
          <w:cs/>
        </w:rPr>
        <w:t>แบบฟอร์มคำอธิบายข้อมูล (</w:t>
      </w:r>
      <w:r w:rsidRPr="009D56A8">
        <w:rPr>
          <w:rFonts w:ascii="TH SarabunPSK" w:hAnsi="TH SarabunPSK" w:cs="TH SarabunPSK"/>
          <w:sz w:val="32"/>
          <w:szCs w:val="32"/>
        </w:rPr>
        <w:t xml:space="preserve">Metadata) </w:t>
      </w:r>
      <w:r w:rsidRPr="009D56A8">
        <w:rPr>
          <w:rFonts w:ascii="TH SarabunPSK" w:hAnsi="TH SarabunPSK" w:cs="TH SarabunPSK"/>
          <w:spacing w:val="-6"/>
          <w:sz w:val="32"/>
          <w:szCs w:val="32"/>
          <w:cs/>
        </w:rPr>
        <w:t>ที่สอดคล้องตามมาตรฐานที่ สพร. กำหนด</w:t>
      </w:r>
      <w:r w:rsidRPr="009D56A8">
        <w:rPr>
          <w:rFonts w:ascii="TH SarabunPSK" w:hAnsi="TH SarabunPSK" w:cs="TH SarabunPSK"/>
          <w:spacing w:val="-6"/>
          <w:sz w:val="32"/>
          <w:szCs w:val="32"/>
        </w:rPr>
        <w:t xml:space="preserve">  </w:t>
      </w:r>
      <w:hyperlink r:id="rId37" w:history="1">
        <w:r w:rsidRPr="009D56A8">
          <w:rPr>
            <w:rStyle w:val="Hyperlink"/>
            <w:rFonts w:ascii="TH SarabunPSK" w:hAnsi="TH SarabunPSK" w:cs="TH SarabunPSK"/>
            <w:spacing w:val="-6"/>
            <w:sz w:val="32"/>
            <w:szCs w:val="32"/>
          </w:rPr>
          <w:t>https://gdhelppage.nso.go.th/p00_03_006.html</w:t>
        </w:r>
      </w:hyperlink>
    </w:p>
    <w:p w14:paraId="3740DF16" w14:textId="77777777" w:rsidR="00B757D9" w:rsidRPr="009D56A8" w:rsidRDefault="00B757D9" w:rsidP="00B757D9">
      <w:pPr>
        <w:pStyle w:val="Heading3"/>
        <w:spacing w:before="12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bookmarkStart w:id="47" w:name="_Toc76822251"/>
      <w:bookmarkStart w:id="48" w:name="_Toc84236392"/>
      <w:r w:rsidRPr="009D56A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cs/>
        </w:rPr>
        <w:t>แนวทางในการพิจารณาชุดข้อมูลที่มีคุณค่าสูง</w:t>
      </w:r>
      <w:bookmarkEnd w:id="47"/>
      <w:bookmarkEnd w:id="48"/>
      <w:r w:rsidRPr="009D56A8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</w:t>
      </w:r>
    </w:p>
    <w:p w14:paraId="4EBB1B91" w14:textId="77777777" w:rsidR="00B757D9" w:rsidRDefault="00B757D9" w:rsidP="00B757D9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9D56A8">
        <w:rPr>
          <w:rFonts w:ascii="TH SarabunPSK" w:hAnsi="TH SarabunPSK" w:cs="TH SarabunPSK" w:hint="cs"/>
          <w:sz w:val="32"/>
          <w:szCs w:val="32"/>
          <w:cs/>
        </w:rPr>
        <w:t>ลิงก์สำหรับดาวน์โหลด</w:t>
      </w:r>
      <w:r w:rsidRPr="009D56A8">
        <w:rPr>
          <w:rFonts w:ascii="TH SarabunPSK" w:hAnsi="TH SarabunPSK" w:cs="TH SarabunPSK"/>
          <w:sz w:val="32"/>
          <w:szCs w:val="32"/>
          <w:cs/>
        </w:rPr>
        <w:t xml:space="preserve">แบบฟอร์ม </w:t>
      </w:r>
      <w:r w:rsidRPr="009D56A8">
        <w:rPr>
          <w:rFonts w:ascii="TH SarabunPSK" w:hAnsi="TH SarabunPSK" w:cs="TH SarabunPSK"/>
          <w:sz w:val="32"/>
          <w:szCs w:val="32"/>
        </w:rPr>
        <w:t>High Value Datasets Checklist</w:t>
      </w:r>
      <w:r w:rsidRPr="009D56A8">
        <w:rPr>
          <w:rFonts w:ascii="TH SarabunPSK" w:hAnsi="TH SarabunPSK" w:cs="TH SarabunPSK" w:hint="cs"/>
          <w:sz w:val="32"/>
          <w:szCs w:val="32"/>
          <w:cs/>
        </w:rPr>
        <w:t xml:space="preserve"> ที่ สพร. จัดทำขึ้น</w:t>
      </w:r>
      <w:r w:rsidRPr="009D56A8">
        <w:rPr>
          <w:rFonts w:ascii="TH SarabunPSK" w:hAnsi="TH SarabunPSK" w:cs="TH SarabunPSK"/>
          <w:sz w:val="32"/>
          <w:szCs w:val="32"/>
        </w:rPr>
        <w:t xml:space="preserve"> </w:t>
      </w:r>
      <w:hyperlink r:id="rId38" w:history="1">
        <w:r w:rsidRPr="009D56A8">
          <w:rPr>
            <w:rStyle w:val="Hyperlink"/>
            <w:rFonts w:ascii="TH SarabunPSK" w:hAnsi="TH SarabunPSK" w:cs="TH SarabunPSK"/>
            <w:sz w:val="32"/>
            <w:szCs w:val="32"/>
          </w:rPr>
          <w:t>https://data.go.th/pages/high-value-criteria</w:t>
        </w:r>
      </w:hyperlink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5A6EE52" w14:textId="5FFAE527" w:rsidR="00EA1E22" w:rsidRDefault="00103CA8" w:rsidP="00A761A1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sectPr w:rsidR="00EA1E22" w:rsidSect="00E46542">
      <w:headerReference w:type="even" r:id="rId39"/>
      <w:headerReference w:type="default" r:id="rId40"/>
      <w:footerReference w:type="default" r:id="rId41"/>
      <w:headerReference w:type="first" r:id="rId42"/>
      <w:pgSz w:w="11906" w:h="16838"/>
      <w:pgMar w:top="1135" w:right="1440" w:bottom="851" w:left="1440" w:header="426" w:footer="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DDB30" w14:textId="77777777" w:rsidR="00E46542" w:rsidRDefault="00E46542" w:rsidP="00222D86">
      <w:pPr>
        <w:spacing w:after="0" w:line="240" w:lineRule="auto"/>
      </w:pPr>
      <w:r>
        <w:separator/>
      </w:r>
    </w:p>
  </w:endnote>
  <w:endnote w:type="continuationSeparator" w:id="0">
    <w:p w14:paraId="0CE8A27F" w14:textId="77777777" w:rsidR="00E46542" w:rsidRDefault="00E46542" w:rsidP="00222D86">
      <w:pPr>
        <w:spacing w:after="0" w:line="240" w:lineRule="auto"/>
      </w:pPr>
      <w:r>
        <w:continuationSeparator/>
      </w:r>
    </w:p>
  </w:endnote>
  <w:endnote w:type="continuationNotice" w:id="1">
    <w:p w14:paraId="6E353C9B" w14:textId="77777777" w:rsidR="00E46542" w:rsidRDefault="00E465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altName w:val="Leelawadee UI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Cambria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 SarabunPSK Bold">
    <w:altName w:val="TH SarabunPSK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7701462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14B0F489" w14:textId="381EF4EA" w:rsidR="00601DF4" w:rsidRPr="00601DF4" w:rsidRDefault="00601DF4" w:rsidP="00601DF4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t xml:space="preserve">- </w:t>
        </w:r>
        <w:r w:rsidRPr="00601DF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601DF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601DF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601DF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601DF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  <w:r>
          <w:rPr>
            <w:rFonts w:ascii="TH SarabunPSK" w:hAnsi="TH SarabunPSK" w:cs="TH SarabunPSK"/>
            <w:sz w:val="32"/>
            <w:szCs w:val="32"/>
          </w:rPr>
          <w:t xml:space="preserve"> -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7C557" w14:textId="774B9749" w:rsidR="00601DF4" w:rsidRDefault="00601DF4" w:rsidP="000B01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533C4" w14:textId="29EAFFE8" w:rsidR="0071453C" w:rsidRDefault="0071453C" w:rsidP="00236AEE">
    <w:pPr>
      <w:pStyle w:val="Footer"/>
      <w:jc w:val="center"/>
    </w:pPr>
    <w:r>
      <w:rPr>
        <w:rFonts w:ascii="TH SarabunPSK" w:hAnsi="TH SarabunPSK" w:cs="TH SarabunPSK"/>
        <w:sz w:val="32"/>
        <w:szCs w:val="32"/>
      </w:rPr>
      <w:t xml:space="preserve">- </w:t>
    </w:r>
    <w:sdt>
      <w:sdtPr>
        <w:rPr>
          <w:rFonts w:ascii="TH SarabunPSK" w:hAnsi="TH SarabunPSK" w:cs="TH SarabunPSK"/>
          <w:sz w:val="32"/>
          <w:szCs w:val="32"/>
        </w:rPr>
        <w:id w:val="-1083069540"/>
        <w:docPartObj>
          <w:docPartGallery w:val="Page Numbers (Bottom of Page)"/>
          <w:docPartUnique/>
        </w:docPartObj>
      </w:sdtPr>
      <w:sdtContent>
        <w:sdt>
          <w:sdtPr>
            <w:rPr>
              <w:rFonts w:ascii="TH SarabunPSK" w:hAnsi="TH SarabunPSK" w:cs="TH SarabunPSK"/>
              <w:sz w:val="32"/>
              <w:szCs w:val="32"/>
            </w:rPr>
            <w:id w:val="-311405155"/>
            <w:docPartObj>
              <w:docPartGallery w:val="Page Numbers (Bottom of Page)"/>
              <w:docPartUnique/>
            </w:docPartObj>
          </w:sdtPr>
          <w:sdtContent>
            <w:r w:rsidRPr="007D0C2E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7D0C2E">
              <w:rPr>
                <w:rFonts w:ascii="TH SarabunPSK" w:hAnsi="TH SarabunPSK" w:cs="TH SarabunPSK"/>
                <w:sz w:val="32"/>
                <w:szCs w:val="32"/>
              </w:rPr>
              <w:instrText xml:space="preserve"> PAGE   \* MERGEFORMAT </w:instrText>
            </w:r>
            <w:r w:rsidRPr="007D0C2E">
              <w:rPr>
                <w:rFonts w:ascii="TH SarabunPSK" w:hAnsi="TH SarabunPSK" w:cs="TH SarabunPSK"/>
                <w:sz w:val="32"/>
                <w:szCs w:val="32"/>
              </w:rPr>
              <w:fldChar w:fldCharType="separate"/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5</w:t>
            </w:r>
            <w:r w:rsidRPr="007D0C2E">
              <w:rPr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sdtContent>
        </w:sdt>
      </w:sdtContent>
    </w:sdt>
    <w:r>
      <w:t xml:space="preserve"> -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</w:rPr>
      <w:id w:val="909034452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14:paraId="0313A9F9" w14:textId="7585F971" w:rsidR="00F43A29" w:rsidRPr="0011431C" w:rsidRDefault="00F43A29" w:rsidP="005E0F03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sz w:val="32"/>
            <w:szCs w:val="32"/>
          </w:rPr>
          <w:t>-</w:t>
        </w:r>
        <w:r>
          <w:rPr>
            <w:rFonts w:ascii="TH SarabunPSK" w:hAnsi="TH SarabunPSK" w:cs="TH SarabunPSK" w:hint="cs"/>
            <w:sz w:val="32"/>
            <w:szCs w:val="32"/>
            <w:cs/>
          </w:rPr>
          <w:t xml:space="preserve"> </w:t>
        </w:r>
        <w:r w:rsidRPr="0011431C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11431C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11431C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11431C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11431C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  <w:r>
          <w:rPr>
            <w:rFonts w:ascii="TH SarabunPSK" w:hAnsi="TH SarabunPSK" w:cs="TH SarabunPSK"/>
            <w:noProof/>
            <w:sz w:val="32"/>
            <w:szCs w:val="32"/>
          </w:rPr>
          <w:t xml:space="preserve"> -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4E40C" w14:textId="77777777" w:rsidR="00E46542" w:rsidRDefault="00E46542" w:rsidP="00222D86">
      <w:pPr>
        <w:spacing w:after="0" w:line="240" w:lineRule="auto"/>
      </w:pPr>
      <w:r>
        <w:separator/>
      </w:r>
    </w:p>
  </w:footnote>
  <w:footnote w:type="continuationSeparator" w:id="0">
    <w:p w14:paraId="7962257B" w14:textId="77777777" w:rsidR="00E46542" w:rsidRDefault="00E46542" w:rsidP="00222D86">
      <w:pPr>
        <w:spacing w:after="0" w:line="240" w:lineRule="auto"/>
      </w:pPr>
      <w:r>
        <w:continuationSeparator/>
      </w:r>
    </w:p>
  </w:footnote>
  <w:footnote w:type="continuationNotice" w:id="1">
    <w:p w14:paraId="7CC40B00" w14:textId="77777777" w:rsidR="00E46542" w:rsidRDefault="00E465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3DDBF" w14:textId="77777777" w:rsidR="0071453C" w:rsidRDefault="007145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5BE8E" w14:textId="77777777" w:rsidR="0071453C" w:rsidRDefault="007145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4D4F9" w14:textId="78E4F8B4" w:rsidR="00623FE3" w:rsidRPr="0071453C" w:rsidRDefault="00C558B1" w:rsidP="009C0424">
    <w:pPr>
      <w:spacing w:before="120" w:after="0" w:line="240" w:lineRule="auto"/>
      <w:jc w:val="right"/>
      <w:rPr>
        <w:rFonts w:ascii="TH SarabunPSK" w:eastAsia="TH Sarabun New" w:hAnsi="TH SarabunPSK" w:cs="TH SarabunPSK"/>
        <w:b/>
        <w:bCs/>
        <w:sz w:val="32"/>
        <w:szCs w:val="32"/>
        <w:lang w:eastAsia="zh-CN"/>
      </w:rPr>
    </w:pP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 xml:space="preserve">มรด. </w:t>
    </w:r>
    <w:r w:rsidR="007B3DFE">
      <w:rPr>
        <w:rFonts w:ascii="TH SarabunPSK" w:eastAsia="TH Sarabun New" w:hAnsi="TH SarabunPSK" w:cs="TH SarabunPSK"/>
        <w:b/>
        <w:bCs/>
        <w:sz w:val="32"/>
        <w:szCs w:val="32"/>
        <w:lang w:eastAsia="zh-CN"/>
      </w:rPr>
      <w:t>4</w:t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-</w:t>
    </w:r>
    <w:r w:rsidR="00A520C9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2</w:t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 xml:space="preserve">: </w:t>
    </w:r>
    <w:r w:rsidR="00A520C9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2565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4BCAB" w14:textId="28F8867C" w:rsidR="00623FE3" w:rsidRDefault="00C558B1">
    <w:pPr>
      <w:pStyle w:val="Header"/>
    </w:pP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 xml:space="preserve">มรด. </w:t>
    </w:r>
    <w:r w:rsidR="007B3DFE">
      <w:rPr>
        <w:rFonts w:ascii="TH SarabunPSK" w:eastAsia="TH Sarabun New" w:hAnsi="TH SarabunPSK" w:cs="TH SarabunPSK"/>
        <w:b/>
        <w:bCs/>
        <w:sz w:val="32"/>
        <w:szCs w:val="32"/>
        <w:lang w:eastAsia="zh-CN"/>
      </w:rPr>
      <w:t>4</w:t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-</w:t>
    </w:r>
    <w:r w:rsidR="00A520C9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2</w:t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 xml:space="preserve">: </w:t>
    </w:r>
    <w:r w:rsidR="00A520C9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2565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CB402" w14:textId="77777777" w:rsidR="0071453C" w:rsidRDefault="0071453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5F3E5" w14:textId="77777777" w:rsidR="0071453C" w:rsidRDefault="0071453C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CF0F6" w14:textId="1377737C" w:rsidR="0071453C" w:rsidRPr="00C558B1" w:rsidRDefault="00C558B1" w:rsidP="00C558B1">
    <w:pPr>
      <w:pStyle w:val="Header"/>
    </w:pP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 xml:space="preserve">มรด. </w:t>
    </w:r>
    <w:r w:rsidR="007B3DFE">
      <w:rPr>
        <w:rFonts w:ascii="TH SarabunPSK" w:eastAsia="TH Sarabun New" w:hAnsi="TH SarabunPSK" w:cs="TH SarabunPSK"/>
        <w:b/>
        <w:bCs/>
        <w:sz w:val="32"/>
        <w:szCs w:val="32"/>
        <w:lang w:eastAsia="zh-CN"/>
      </w:rPr>
      <w:t>4</w:t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-</w:t>
    </w:r>
    <w:r w:rsidR="003D1972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2</w:t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 xml:space="preserve">: </w:t>
    </w:r>
    <w:r w:rsidR="003D1972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2565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E2504" w14:textId="4CD2AF50" w:rsidR="0071453C" w:rsidRPr="00C558B1" w:rsidRDefault="00C558B1" w:rsidP="00C558B1">
    <w:pPr>
      <w:pStyle w:val="Header"/>
    </w:pPr>
    <w:r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ab/>
    </w:r>
    <w:r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ab/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 xml:space="preserve">มรด. </w:t>
    </w:r>
    <w:r w:rsidR="007B3DFE">
      <w:rPr>
        <w:rFonts w:ascii="TH SarabunPSK" w:eastAsia="TH Sarabun New" w:hAnsi="TH SarabunPSK" w:cs="TH SarabunPSK"/>
        <w:b/>
        <w:bCs/>
        <w:sz w:val="32"/>
        <w:szCs w:val="32"/>
        <w:lang w:eastAsia="zh-CN"/>
      </w:rPr>
      <w:t>4</w:t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-</w:t>
    </w:r>
    <w:r w:rsidR="00A520C9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2</w:t>
    </w:r>
    <w:r w:rsidRPr="00C558B1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 xml:space="preserve">: </w:t>
    </w:r>
    <w:r w:rsidR="00A520C9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>2565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4D63C" w14:textId="77777777" w:rsidR="0071453C" w:rsidRDefault="007145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460AA"/>
    <w:multiLevelType w:val="hybridMultilevel"/>
    <w:tmpl w:val="5E26617E"/>
    <w:lvl w:ilvl="0" w:tplc="98628112">
      <w:start w:val="1"/>
      <w:numFmt w:val="decimal"/>
      <w:lvlText w:val="%1."/>
      <w:lvlJc w:val="left"/>
      <w:pPr>
        <w:ind w:left="3621" w:hanging="360"/>
      </w:pPr>
      <w:rPr>
        <w:rFonts w:ascii="TH SarabunPSK" w:hAnsi="TH SarabunPSK" w:cs="TH SarabunPSK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4341" w:hanging="360"/>
      </w:pPr>
    </w:lvl>
    <w:lvl w:ilvl="2" w:tplc="0409001B">
      <w:start w:val="1"/>
      <w:numFmt w:val="lowerRoman"/>
      <w:lvlText w:val="%3."/>
      <w:lvlJc w:val="right"/>
      <w:pPr>
        <w:ind w:left="5061" w:hanging="180"/>
      </w:pPr>
    </w:lvl>
    <w:lvl w:ilvl="3" w:tplc="0409000F" w:tentative="1">
      <w:start w:val="1"/>
      <w:numFmt w:val="decimal"/>
      <w:lvlText w:val="%4."/>
      <w:lvlJc w:val="left"/>
      <w:pPr>
        <w:ind w:left="5781" w:hanging="360"/>
      </w:pPr>
    </w:lvl>
    <w:lvl w:ilvl="4" w:tplc="04090019" w:tentative="1">
      <w:start w:val="1"/>
      <w:numFmt w:val="lowerLetter"/>
      <w:lvlText w:val="%5."/>
      <w:lvlJc w:val="left"/>
      <w:pPr>
        <w:ind w:left="6501" w:hanging="360"/>
      </w:pPr>
    </w:lvl>
    <w:lvl w:ilvl="5" w:tplc="0409001B" w:tentative="1">
      <w:start w:val="1"/>
      <w:numFmt w:val="lowerRoman"/>
      <w:lvlText w:val="%6."/>
      <w:lvlJc w:val="right"/>
      <w:pPr>
        <w:ind w:left="7221" w:hanging="180"/>
      </w:pPr>
    </w:lvl>
    <w:lvl w:ilvl="6" w:tplc="0409000F" w:tentative="1">
      <w:start w:val="1"/>
      <w:numFmt w:val="decimal"/>
      <w:lvlText w:val="%7."/>
      <w:lvlJc w:val="left"/>
      <w:pPr>
        <w:ind w:left="7941" w:hanging="360"/>
      </w:pPr>
    </w:lvl>
    <w:lvl w:ilvl="7" w:tplc="04090019" w:tentative="1">
      <w:start w:val="1"/>
      <w:numFmt w:val="lowerLetter"/>
      <w:lvlText w:val="%8."/>
      <w:lvlJc w:val="left"/>
      <w:pPr>
        <w:ind w:left="8661" w:hanging="360"/>
      </w:pPr>
    </w:lvl>
    <w:lvl w:ilvl="8" w:tplc="040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" w15:restartNumberingAfterBreak="0">
    <w:nsid w:val="07283FE1"/>
    <w:multiLevelType w:val="hybridMultilevel"/>
    <w:tmpl w:val="B8761EC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3C49262">
      <w:start w:val="1"/>
      <w:numFmt w:val="decimal"/>
      <w:lvlText w:val="%2."/>
      <w:lvlJc w:val="left"/>
      <w:pPr>
        <w:ind w:left="1571" w:hanging="360"/>
      </w:pPr>
      <w:rPr>
        <w:rFonts w:hint="default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9941E6C"/>
    <w:multiLevelType w:val="multilevel"/>
    <w:tmpl w:val="8DF67F7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A686763"/>
    <w:multiLevelType w:val="hybridMultilevel"/>
    <w:tmpl w:val="AAB8D4A4"/>
    <w:lvl w:ilvl="0" w:tplc="73C49262">
      <w:start w:val="1"/>
      <w:numFmt w:val="decimal"/>
      <w:lvlText w:val="%1."/>
      <w:lvlJc w:val="left"/>
      <w:pPr>
        <w:ind w:left="1287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A963F56"/>
    <w:multiLevelType w:val="hybridMultilevel"/>
    <w:tmpl w:val="09A0AD0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3C49262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BFB5795"/>
    <w:multiLevelType w:val="hybridMultilevel"/>
    <w:tmpl w:val="98AECA74"/>
    <w:lvl w:ilvl="0" w:tplc="3B5EDD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73C49262">
      <w:start w:val="1"/>
      <w:numFmt w:val="decimal"/>
      <w:lvlText w:val="%3."/>
      <w:lvlJc w:val="left"/>
      <w:pPr>
        <w:ind w:left="1571" w:hanging="360"/>
      </w:pPr>
      <w:rPr>
        <w:rFonts w:hint="default"/>
        <w:sz w:val="32"/>
        <w:szCs w:val="32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209CC"/>
    <w:multiLevelType w:val="hybridMultilevel"/>
    <w:tmpl w:val="970ADF3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9ED83C58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3735AC4"/>
    <w:multiLevelType w:val="hybridMultilevel"/>
    <w:tmpl w:val="60C006DE"/>
    <w:lvl w:ilvl="0" w:tplc="73C49262">
      <w:start w:val="1"/>
      <w:numFmt w:val="decimal"/>
      <w:lvlText w:val="%1."/>
      <w:lvlJc w:val="left"/>
      <w:pPr>
        <w:ind w:left="1571" w:hanging="360"/>
      </w:pPr>
      <w:rPr>
        <w:rFonts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14570291"/>
    <w:multiLevelType w:val="hybridMultilevel"/>
    <w:tmpl w:val="E162E910"/>
    <w:lvl w:ilvl="0" w:tplc="FFFFFFFF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  <w:bCs w:val="0"/>
        <w:i w:val="0"/>
        <w:iCs w:val="0"/>
        <w:strike w:val="0"/>
        <w:color w:val="auto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9D243D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A380109"/>
    <w:multiLevelType w:val="hybridMultilevel"/>
    <w:tmpl w:val="82B248B2"/>
    <w:lvl w:ilvl="0" w:tplc="3B5EDD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B4AE24E">
      <w:start w:val="1"/>
      <w:numFmt w:val="decimal"/>
      <w:lvlText w:val="%3."/>
      <w:lvlJc w:val="left"/>
      <w:pPr>
        <w:ind w:left="1571" w:hanging="360"/>
      </w:pPr>
      <w:rPr>
        <w:rFonts w:ascii="TH SarabunPSK" w:hAnsi="TH SarabunPSK" w:cs="TH SarabunPSK" w:hint="default"/>
        <w:sz w:val="32"/>
        <w:szCs w:val="32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CD37A6"/>
    <w:multiLevelType w:val="hybridMultilevel"/>
    <w:tmpl w:val="6A0A58B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3C49262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14514EE"/>
    <w:multiLevelType w:val="multilevel"/>
    <w:tmpl w:val="2474CF9C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numFmt w:val="bullet"/>
      <w:lvlText w:val="-"/>
      <w:lvlJc w:val="left"/>
      <w:pPr>
        <w:ind w:left="720" w:hanging="720"/>
      </w:pPr>
      <w:rPr>
        <w:rFonts w:ascii="TH SarabunPSK" w:eastAsiaTheme="minorHAnsi" w:hAnsi="TH SarabunPSK" w:cs="TH SarabunPSK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308280D"/>
    <w:multiLevelType w:val="hybridMultilevel"/>
    <w:tmpl w:val="A4480C10"/>
    <w:lvl w:ilvl="0" w:tplc="3B5EDD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B28C19F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9498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04F5A9B"/>
    <w:multiLevelType w:val="hybridMultilevel"/>
    <w:tmpl w:val="283E5F00"/>
    <w:lvl w:ilvl="0" w:tplc="3B5EDD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73C49262">
      <w:start w:val="1"/>
      <w:numFmt w:val="decimal"/>
      <w:lvlText w:val="%3."/>
      <w:lvlJc w:val="left"/>
      <w:pPr>
        <w:ind w:left="927" w:hanging="360"/>
      </w:pPr>
      <w:rPr>
        <w:rFonts w:hint="default"/>
        <w:sz w:val="32"/>
        <w:szCs w:val="32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F4727D"/>
    <w:multiLevelType w:val="hybridMultilevel"/>
    <w:tmpl w:val="16284D0C"/>
    <w:lvl w:ilvl="0" w:tplc="3B5EDD58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73C49262">
      <w:start w:val="1"/>
      <w:numFmt w:val="decimal"/>
      <w:lvlText w:val="%3."/>
      <w:lvlJc w:val="left"/>
      <w:pPr>
        <w:ind w:left="927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AA36A6"/>
    <w:multiLevelType w:val="hybridMultilevel"/>
    <w:tmpl w:val="E1F8A99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3C49262">
      <w:start w:val="1"/>
      <w:numFmt w:val="decimal"/>
      <w:lvlText w:val="%2."/>
      <w:lvlJc w:val="left"/>
      <w:pPr>
        <w:ind w:left="1571" w:hanging="360"/>
      </w:pPr>
      <w:rPr>
        <w:rFonts w:hint="default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02C771A"/>
    <w:multiLevelType w:val="hybridMultilevel"/>
    <w:tmpl w:val="93E667B4"/>
    <w:lvl w:ilvl="0" w:tplc="73C49262">
      <w:start w:val="1"/>
      <w:numFmt w:val="decimal"/>
      <w:lvlText w:val="%1."/>
      <w:lvlJc w:val="left"/>
      <w:pPr>
        <w:ind w:left="927" w:hanging="360"/>
      </w:pPr>
      <w:rPr>
        <w:rFonts w:hint="default"/>
        <w:sz w:val="32"/>
        <w:szCs w:val="32"/>
      </w:rPr>
    </w:lvl>
    <w:lvl w:ilvl="1" w:tplc="055E3302">
      <w:numFmt w:val="bullet"/>
      <w:lvlText w:val="-"/>
      <w:lvlJc w:val="left"/>
      <w:pPr>
        <w:ind w:left="1647" w:hanging="360"/>
      </w:pPr>
      <w:rPr>
        <w:rFonts w:ascii="TH SarabunPSK" w:eastAsiaTheme="minorHAnsi" w:hAnsi="TH SarabunPSK" w:cs="TH SarabunPSK" w:hint="default"/>
      </w:rPr>
    </w:lvl>
    <w:lvl w:ilvl="2" w:tplc="9A448D04">
      <w:start w:val="1"/>
      <w:numFmt w:val="thaiNumbers"/>
      <w:lvlText w:val="%3."/>
      <w:lvlJc w:val="left"/>
      <w:pPr>
        <w:ind w:left="2547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0FC219A"/>
    <w:multiLevelType w:val="hybridMultilevel"/>
    <w:tmpl w:val="A796BAAE"/>
    <w:lvl w:ilvl="0" w:tplc="2BA486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73C49262">
      <w:start w:val="1"/>
      <w:numFmt w:val="decimal"/>
      <w:lvlText w:val="%3."/>
      <w:lvlJc w:val="left"/>
      <w:pPr>
        <w:ind w:left="927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D90B82"/>
    <w:multiLevelType w:val="hybridMultilevel"/>
    <w:tmpl w:val="5330A8E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3C49262">
      <w:start w:val="1"/>
      <w:numFmt w:val="decimal"/>
      <w:lvlText w:val="%2."/>
      <w:lvlJc w:val="left"/>
      <w:pPr>
        <w:ind w:left="927" w:hanging="360"/>
      </w:pPr>
      <w:rPr>
        <w:rFonts w:hint="default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44319C1"/>
    <w:multiLevelType w:val="hybridMultilevel"/>
    <w:tmpl w:val="069261D0"/>
    <w:lvl w:ilvl="0" w:tplc="F7E81B38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bCs w:val="0"/>
        <w:color w:val="auto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5D72E51"/>
    <w:multiLevelType w:val="hybridMultilevel"/>
    <w:tmpl w:val="5E7AEAD2"/>
    <w:lvl w:ilvl="0" w:tplc="3B5EDD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3C44813E">
      <w:start w:val="1"/>
      <w:numFmt w:val="decimal"/>
      <w:lvlText w:val="%3."/>
      <w:lvlJc w:val="left"/>
      <w:pPr>
        <w:ind w:left="2340" w:hanging="360"/>
      </w:pPr>
      <w:rPr>
        <w:rFonts w:ascii="TH SarabunPSK" w:hAnsi="TH SarabunPSK" w:cs="TH SarabunPSK" w:hint="default"/>
        <w:b w:val="0"/>
        <w:bCs w:val="0"/>
        <w:sz w:val="32"/>
        <w:szCs w:val="32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107D18"/>
    <w:multiLevelType w:val="hybridMultilevel"/>
    <w:tmpl w:val="8D6AC04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6087456"/>
    <w:multiLevelType w:val="hybridMultilevel"/>
    <w:tmpl w:val="64DE099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3C49262">
      <w:start w:val="1"/>
      <w:numFmt w:val="decimal"/>
      <w:lvlText w:val="%2."/>
      <w:lvlJc w:val="left"/>
      <w:pPr>
        <w:ind w:left="927" w:hanging="360"/>
      </w:pPr>
      <w:rPr>
        <w:rFonts w:hint="default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63070AC"/>
    <w:multiLevelType w:val="hybridMultilevel"/>
    <w:tmpl w:val="0F940C24"/>
    <w:lvl w:ilvl="0" w:tplc="FFFFFFFF">
      <w:start w:val="1"/>
      <w:numFmt w:val="decimal"/>
      <w:lvlText w:val="%1)"/>
      <w:lvlJc w:val="left"/>
      <w:pPr>
        <w:ind w:left="1434" w:hanging="360"/>
      </w:pPr>
      <w:rPr>
        <w:rFonts w:hint="default"/>
        <w:i w:val="0"/>
        <w:iCs w:val="0"/>
        <w:color w:val="auto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54" w:hanging="360"/>
      </w:pPr>
    </w:lvl>
    <w:lvl w:ilvl="2" w:tplc="0409001B" w:tentative="1">
      <w:start w:val="1"/>
      <w:numFmt w:val="lowerRoman"/>
      <w:lvlText w:val="%3."/>
      <w:lvlJc w:val="right"/>
      <w:pPr>
        <w:ind w:left="2874" w:hanging="180"/>
      </w:pPr>
    </w:lvl>
    <w:lvl w:ilvl="3" w:tplc="0409000F" w:tentative="1">
      <w:start w:val="1"/>
      <w:numFmt w:val="decimal"/>
      <w:lvlText w:val="%4."/>
      <w:lvlJc w:val="left"/>
      <w:pPr>
        <w:ind w:left="3594" w:hanging="360"/>
      </w:pPr>
    </w:lvl>
    <w:lvl w:ilvl="4" w:tplc="04090019" w:tentative="1">
      <w:start w:val="1"/>
      <w:numFmt w:val="lowerLetter"/>
      <w:lvlText w:val="%5."/>
      <w:lvlJc w:val="left"/>
      <w:pPr>
        <w:ind w:left="4314" w:hanging="360"/>
      </w:pPr>
    </w:lvl>
    <w:lvl w:ilvl="5" w:tplc="0409001B" w:tentative="1">
      <w:start w:val="1"/>
      <w:numFmt w:val="lowerRoman"/>
      <w:lvlText w:val="%6."/>
      <w:lvlJc w:val="right"/>
      <w:pPr>
        <w:ind w:left="5034" w:hanging="180"/>
      </w:pPr>
    </w:lvl>
    <w:lvl w:ilvl="6" w:tplc="0409000F" w:tentative="1">
      <w:start w:val="1"/>
      <w:numFmt w:val="decimal"/>
      <w:lvlText w:val="%7."/>
      <w:lvlJc w:val="left"/>
      <w:pPr>
        <w:ind w:left="5754" w:hanging="360"/>
      </w:pPr>
    </w:lvl>
    <w:lvl w:ilvl="7" w:tplc="04090019" w:tentative="1">
      <w:start w:val="1"/>
      <w:numFmt w:val="lowerLetter"/>
      <w:lvlText w:val="%8."/>
      <w:lvlJc w:val="left"/>
      <w:pPr>
        <w:ind w:left="6474" w:hanging="360"/>
      </w:pPr>
    </w:lvl>
    <w:lvl w:ilvl="8" w:tplc="04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6" w15:restartNumberingAfterBreak="0">
    <w:nsid w:val="76E32367"/>
    <w:multiLevelType w:val="multilevel"/>
    <w:tmpl w:val="9AFC36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571" w:hanging="360"/>
      </w:pPr>
      <w:rPr>
        <w:rFonts w:ascii="TH SarabunPSK" w:hAnsi="TH SarabunPSK" w:cs="TH SarabunPSK" w:hint="cs"/>
        <w:sz w:val="32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99A4EB7"/>
    <w:multiLevelType w:val="hybridMultilevel"/>
    <w:tmpl w:val="3C2CC8B6"/>
    <w:lvl w:ilvl="0" w:tplc="04090011">
      <w:start w:val="1"/>
      <w:numFmt w:val="decimal"/>
      <w:lvlText w:val="%1)"/>
      <w:lvlJc w:val="left"/>
      <w:pPr>
        <w:ind w:left="1353" w:hanging="360"/>
      </w:pPr>
      <w:rPr>
        <w:rFonts w:hint="default"/>
        <w:b w:val="0"/>
        <w:bCs w:val="0"/>
        <w:i w:val="0"/>
        <w:iCs w:val="0"/>
        <w:strike w:val="0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8" w15:restartNumberingAfterBreak="0">
    <w:nsid w:val="7DD06AF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F6C1440"/>
    <w:multiLevelType w:val="hybridMultilevel"/>
    <w:tmpl w:val="624215AC"/>
    <w:lvl w:ilvl="0" w:tplc="3B5EDD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2397550">
    <w:abstractNumId w:val="2"/>
  </w:num>
  <w:num w:numId="2" w16cid:durableId="1241410403">
    <w:abstractNumId w:val="26"/>
  </w:num>
  <w:num w:numId="3" w16cid:durableId="1097597504">
    <w:abstractNumId w:val="3"/>
  </w:num>
  <w:num w:numId="4" w16cid:durableId="1628316459">
    <w:abstractNumId w:val="18"/>
  </w:num>
  <w:num w:numId="5" w16cid:durableId="1663704831">
    <w:abstractNumId w:val="23"/>
  </w:num>
  <w:num w:numId="6" w16cid:durableId="758255865">
    <w:abstractNumId w:val="6"/>
  </w:num>
  <w:num w:numId="7" w16cid:durableId="1640845130">
    <w:abstractNumId w:val="19"/>
  </w:num>
  <w:num w:numId="8" w16cid:durableId="1103302123">
    <w:abstractNumId w:val="12"/>
  </w:num>
  <w:num w:numId="9" w16cid:durableId="1582762531">
    <w:abstractNumId w:val="16"/>
  </w:num>
  <w:num w:numId="10" w16cid:durableId="33119574">
    <w:abstractNumId w:val="29"/>
  </w:num>
  <w:num w:numId="11" w16cid:durableId="865605534">
    <w:abstractNumId w:val="15"/>
  </w:num>
  <w:num w:numId="12" w16cid:durableId="321010968">
    <w:abstractNumId w:val="22"/>
  </w:num>
  <w:num w:numId="13" w16cid:durableId="150564628">
    <w:abstractNumId w:val="13"/>
  </w:num>
  <w:num w:numId="14" w16cid:durableId="577444464">
    <w:abstractNumId w:val="7"/>
  </w:num>
  <w:num w:numId="15" w16cid:durableId="2145614462">
    <w:abstractNumId w:val="10"/>
  </w:num>
  <w:num w:numId="16" w16cid:durableId="907569986">
    <w:abstractNumId w:val="5"/>
  </w:num>
  <w:num w:numId="17" w16cid:durableId="158428111">
    <w:abstractNumId w:val="0"/>
  </w:num>
  <w:num w:numId="18" w16cid:durableId="1222133810">
    <w:abstractNumId w:val="14"/>
  </w:num>
  <w:num w:numId="19" w16cid:durableId="2072537815">
    <w:abstractNumId w:val="28"/>
  </w:num>
  <w:num w:numId="20" w16cid:durableId="566838216">
    <w:abstractNumId w:val="4"/>
  </w:num>
  <w:num w:numId="21" w16cid:durableId="1534265532">
    <w:abstractNumId w:val="11"/>
  </w:num>
  <w:num w:numId="22" w16cid:durableId="1269392995">
    <w:abstractNumId w:val="24"/>
  </w:num>
  <w:num w:numId="23" w16cid:durableId="138697589">
    <w:abstractNumId w:val="17"/>
  </w:num>
  <w:num w:numId="24" w16cid:durableId="1406025646">
    <w:abstractNumId w:val="20"/>
  </w:num>
  <w:num w:numId="25" w16cid:durableId="966468293">
    <w:abstractNumId w:val="1"/>
  </w:num>
  <w:num w:numId="26" w16cid:durableId="694963902">
    <w:abstractNumId w:val="9"/>
  </w:num>
  <w:num w:numId="27" w16cid:durableId="1575822726">
    <w:abstractNumId w:val="27"/>
  </w:num>
  <w:num w:numId="28" w16cid:durableId="1465269949">
    <w:abstractNumId w:val="8"/>
  </w:num>
  <w:num w:numId="29" w16cid:durableId="2080710691">
    <w:abstractNumId w:val="25"/>
  </w:num>
  <w:num w:numId="30" w16cid:durableId="756175552">
    <w:abstractNumId w:val="2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A39"/>
    <w:rsid w:val="0000172E"/>
    <w:rsid w:val="00005922"/>
    <w:rsid w:val="00014CD5"/>
    <w:rsid w:val="000166FB"/>
    <w:rsid w:val="000173C3"/>
    <w:rsid w:val="00022704"/>
    <w:rsid w:val="00025CFF"/>
    <w:rsid w:val="0003606B"/>
    <w:rsid w:val="000408A5"/>
    <w:rsid w:val="00050937"/>
    <w:rsid w:val="00050D6F"/>
    <w:rsid w:val="0005285E"/>
    <w:rsid w:val="00053575"/>
    <w:rsid w:val="000546E1"/>
    <w:rsid w:val="00060F7C"/>
    <w:rsid w:val="0006370F"/>
    <w:rsid w:val="000658BC"/>
    <w:rsid w:val="000674F7"/>
    <w:rsid w:val="0007659F"/>
    <w:rsid w:val="00085334"/>
    <w:rsid w:val="00086671"/>
    <w:rsid w:val="000873B5"/>
    <w:rsid w:val="00095489"/>
    <w:rsid w:val="00096CF0"/>
    <w:rsid w:val="00097202"/>
    <w:rsid w:val="000A51B4"/>
    <w:rsid w:val="000A785E"/>
    <w:rsid w:val="000B01B3"/>
    <w:rsid w:val="000B122C"/>
    <w:rsid w:val="000B2292"/>
    <w:rsid w:val="000B3863"/>
    <w:rsid w:val="000C7F68"/>
    <w:rsid w:val="000D05AA"/>
    <w:rsid w:val="000D198C"/>
    <w:rsid w:val="000D1D79"/>
    <w:rsid w:val="000D1ECD"/>
    <w:rsid w:val="000D2D79"/>
    <w:rsid w:val="000E0CFB"/>
    <w:rsid w:val="000E132B"/>
    <w:rsid w:val="000E1A4B"/>
    <w:rsid w:val="000F48B3"/>
    <w:rsid w:val="000F5051"/>
    <w:rsid w:val="0010072F"/>
    <w:rsid w:val="00103CA8"/>
    <w:rsid w:val="00104667"/>
    <w:rsid w:val="001102EB"/>
    <w:rsid w:val="00110531"/>
    <w:rsid w:val="001131B6"/>
    <w:rsid w:val="0011431C"/>
    <w:rsid w:val="001147E8"/>
    <w:rsid w:val="00117C62"/>
    <w:rsid w:val="00120EF2"/>
    <w:rsid w:val="00122346"/>
    <w:rsid w:val="00124B6F"/>
    <w:rsid w:val="0012508C"/>
    <w:rsid w:val="00125667"/>
    <w:rsid w:val="00127F25"/>
    <w:rsid w:val="001331FE"/>
    <w:rsid w:val="00133A41"/>
    <w:rsid w:val="0014130E"/>
    <w:rsid w:val="001468CA"/>
    <w:rsid w:val="001523EE"/>
    <w:rsid w:val="00152572"/>
    <w:rsid w:val="0015545C"/>
    <w:rsid w:val="00160568"/>
    <w:rsid w:val="00162027"/>
    <w:rsid w:val="0016492C"/>
    <w:rsid w:val="00175442"/>
    <w:rsid w:val="00177320"/>
    <w:rsid w:val="00182CA4"/>
    <w:rsid w:val="00185711"/>
    <w:rsid w:val="00190C3F"/>
    <w:rsid w:val="00196C77"/>
    <w:rsid w:val="001A1005"/>
    <w:rsid w:val="001A231D"/>
    <w:rsid w:val="001A5A96"/>
    <w:rsid w:val="001A6A40"/>
    <w:rsid w:val="001A6AE8"/>
    <w:rsid w:val="001B03A0"/>
    <w:rsid w:val="001B6AA5"/>
    <w:rsid w:val="001C0032"/>
    <w:rsid w:val="001C5047"/>
    <w:rsid w:val="001C7BA8"/>
    <w:rsid w:val="001C7F0F"/>
    <w:rsid w:val="001D2DA2"/>
    <w:rsid w:val="001F0880"/>
    <w:rsid w:val="001F2E59"/>
    <w:rsid w:val="001F4C6E"/>
    <w:rsid w:val="001F5C5E"/>
    <w:rsid w:val="001F6724"/>
    <w:rsid w:val="001F789F"/>
    <w:rsid w:val="00213203"/>
    <w:rsid w:val="00213EC2"/>
    <w:rsid w:val="00214F18"/>
    <w:rsid w:val="002161F4"/>
    <w:rsid w:val="00217A82"/>
    <w:rsid w:val="002213AB"/>
    <w:rsid w:val="00222D86"/>
    <w:rsid w:val="00222D8B"/>
    <w:rsid w:val="00227388"/>
    <w:rsid w:val="002357B8"/>
    <w:rsid w:val="00236AEE"/>
    <w:rsid w:val="002377D5"/>
    <w:rsid w:val="00243BE0"/>
    <w:rsid w:val="00252B05"/>
    <w:rsid w:val="00256DD5"/>
    <w:rsid w:val="00257960"/>
    <w:rsid w:val="0026090E"/>
    <w:rsid w:val="00261669"/>
    <w:rsid w:val="002652A4"/>
    <w:rsid w:val="00272D03"/>
    <w:rsid w:val="00273BD3"/>
    <w:rsid w:val="00274CF1"/>
    <w:rsid w:val="00285494"/>
    <w:rsid w:val="00293E13"/>
    <w:rsid w:val="002961B4"/>
    <w:rsid w:val="002A14A6"/>
    <w:rsid w:val="002A79CD"/>
    <w:rsid w:val="002C0105"/>
    <w:rsid w:val="002C0EEE"/>
    <w:rsid w:val="002C2F3C"/>
    <w:rsid w:val="002C6F0A"/>
    <w:rsid w:val="002D1401"/>
    <w:rsid w:val="002D3F0D"/>
    <w:rsid w:val="002D7DA9"/>
    <w:rsid w:val="002E0EE6"/>
    <w:rsid w:val="002E226E"/>
    <w:rsid w:val="002E6935"/>
    <w:rsid w:val="00301B9A"/>
    <w:rsid w:val="00304D12"/>
    <w:rsid w:val="003101E5"/>
    <w:rsid w:val="00317150"/>
    <w:rsid w:val="00324891"/>
    <w:rsid w:val="00325CB1"/>
    <w:rsid w:val="00326CC7"/>
    <w:rsid w:val="00326E7B"/>
    <w:rsid w:val="003302D7"/>
    <w:rsid w:val="00330BDC"/>
    <w:rsid w:val="003430AC"/>
    <w:rsid w:val="00353FCE"/>
    <w:rsid w:val="00356DA5"/>
    <w:rsid w:val="00357FEF"/>
    <w:rsid w:val="00360E2F"/>
    <w:rsid w:val="003621BD"/>
    <w:rsid w:val="0036476E"/>
    <w:rsid w:val="003662BB"/>
    <w:rsid w:val="00371AD7"/>
    <w:rsid w:val="003756EB"/>
    <w:rsid w:val="0037655E"/>
    <w:rsid w:val="0038498F"/>
    <w:rsid w:val="003851C8"/>
    <w:rsid w:val="00391637"/>
    <w:rsid w:val="00391B6D"/>
    <w:rsid w:val="00391B86"/>
    <w:rsid w:val="003A04DD"/>
    <w:rsid w:val="003A52F3"/>
    <w:rsid w:val="003B1387"/>
    <w:rsid w:val="003B26A5"/>
    <w:rsid w:val="003B2DEC"/>
    <w:rsid w:val="003B72BF"/>
    <w:rsid w:val="003C0A81"/>
    <w:rsid w:val="003C2E44"/>
    <w:rsid w:val="003C4CE8"/>
    <w:rsid w:val="003D05CB"/>
    <w:rsid w:val="003D1972"/>
    <w:rsid w:val="003D47C1"/>
    <w:rsid w:val="003D4E74"/>
    <w:rsid w:val="003E32B7"/>
    <w:rsid w:val="003E775A"/>
    <w:rsid w:val="003F0C65"/>
    <w:rsid w:val="003F69B7"/>
    <w:rsid w:val="003F6A21"/>
    <w:rsid w:val="003F6BD2"/>
    <w:rsid w:val="003F7F70"/>
    <w:rsid w:val="0040382E"/>
    <w:rsid w:val="00420420"/>
    <w:rsid w:val="004222E7"/>
    <w:rsid w:val="004246E5"/>
    <w:rsid w:val="00432004"/>
    <w:rsid w:val="00435437"/>
    <w:rsid w:val="00440094"/>
    <w:rsid w:val="0044151A"/>
    <w:rsid w:val="00441F94"/>
    <w:rsid w:val="0044559C"/>
    <w:rsid w:val="0044575F"/>
    <w:rsid w:val="00454576"/>
    <w:rsid w:val="00457401"/>
    <w:rsid w:val="004577EC"/>
    <w:rsid w:val="00463F65"/>
    <w:rsid w:val="00464EF1"/>
    <w:rsid w:val="00466182"/>
    <w:rsid w:val="004668A9"/>
    <w:rsid w:val="0046735C"/>
    <w:rsid w:val="00473418"/>
    <w:rsid w:val="004738E1"/>
    <w:rsid w:val="004749E4"/>
    <w:rsid w:val="00476304"/>
    <w:rsid w:val="00481997"/>
    <w:rsid w:val="004829F8"/>
    <w:rsid w:val="004843C4"/>
    <w:rsid w:val="0048489C"/>
    <w:rsid w:val="00485003"/>
    <w:rsid w:val="00491CCB"/>
    <w:rsid w:val="00492B67"/>
    <w:rsid w:val="0049701C"/>
    <w:rsid w:val="004A0296"/>
    <w:rsid w:val="004A205C"/>
    <w:rsid w:val="004A2BF7"/>
    <w:rsid w:val="004A3454"/>
    <w:rsid w:val="004A5690"/>
    <w:rsid w:val="004A6730"/>
    <w:rsid w:val="004C5C90"/>
    <w:rsid w:val="004D190C"/>
    <w:rsid w:val="004D3F0A"/>
    <w:rsid w:val="004E0C7B"/>
    <w:rsid w:val="004E1CE6"/>
    <w:rsid w:val="004F1236"/>
    <w:rsid w:val="004F27EB"/>
    <w:rsid w:val="004F531E"/>
    <w:rsid w:val="00500163"/>
    <w:rsid w:val="00500DA9"/>
    <w:rsid w:val="005014EA"/>
    <w:rsid w:val="005029B4"/>
    <w:rsid w:val="0050625E"/>
    <w:rsid w:val="0051135F"/>
    <w:rsid w:val="005156AB"/>
    <w:rsid w:val="0051587F"/>
    <w:rsid w:val="005164C6"/>
    <w:rsid w:val="005245B8"/>
    <w:rsid w:val="00530001"/>
    <w:rsid w:val="005352B0"/>
    <w:rsid w:val="00535920"/>
    <w:rsid w:val="00536E15"/>
    <w:rsid w:val="00540832"/>
    <w:rsid w:val="00560F45"/>
    <w:rsid w:val="00571069"/>
    <w:rsid w:val="00574141"/>
    <w:rsid w:val="005741F2"/>
    <w:rsid w:val="00575173"/>
    <w:rsid w:val="00575759"/>
    <w:rsid w:val="00576B17"/>
    <w:rsid w:val="00582195"/>
    <w:rsid w:val="0058485C"/>
    <w:rsid w:val="005B2950"/>
    <w:rsid w:val="005B6420"/>
    <w:rsid w:val="005B6940"/>
    <w:rsid w:val="005B7B1C"/>
    <w:rsid w:val="005C3062"/>
    <w:rsid w:val="005C5362"/>
    <w:rsid w:val="005D179E"/>
    <w:rsid w:val="005D2EE9"/>
    <w:rsid w:val="005D42AC"/>
    <w:rsid w:val="005E0C6A"/>
    <w:rsid w:val="005E0F03"/>
    <w:rsid w:val="005E4676"/>
    <w:rsid w:val="005E6B65"/>
    <w:rsid w:val="005F2329"/>
    <w:rsid w:val="005F34B2"/>
    <w:rsid w:val="005F3AF4"/>
    <w:rsid w:val="005F7013"/>
    <w:rsid w:val="005F7AEC"/>
    <w:rsid w:val="00600009"/>
    <w:rsid w:val="00601DF4"/>
    <w:rsid w:val="00603ABC"/>
    <w:rsid w:val="0060655B"/>
    <w:rsid w:val="00610EB9"/>
    <w:rsid w:val="0061494B"/>
    <w:rsid w:val="00615338"/>
    <w:rsid w:val="00616E39"/>
    <w:rsid w:val="0062296E"/>
    <w:rsid w:val="00623FE3"/>
    <w:rsid w:val="00637FD5"/>
    <w:rsid w:val="006432E0"/>
    <w:rsid w:val="00655F53"/>
    <w:rsid w:val="0065698F"/>
    <w:rsid w:val="006615A1"/>
    <w:rsid w:val="00663A19"/>
    <w:rsid w:val="006667AA"/>
    <w:rsid w:val="00673019"/>
    <w:rsid w:val="00674279"/>
    <w:rsid w:val="006831A2"/>
    <w:rsid w:val="00685B8E"/>
    <w:rsid w:val="00687F20"/>
    <w:rsid w:val="0069098B"/>
    <w:rsid w:val="00690D26"/>
    <w:rsid w:val="006912F7"/>
    <w:rsid w:val="00692753"/>
    <w:rsid w:val="006978B8"/>
    <w:rsid w:val="006A1DF7"/>
    <w:rsid w:val="006A2F1C"/>
    <w:rsid w:val="006A390F"/>
    <w:rsid w:val="006A3D78"/>
    <w:rsid w:val="006A4911"/>
    <w:rsid w:val="006A6E2D"/>
    <w:rsid w:val="006B2060"/>
    <w:rsid w:val="006B28E9"/>
    <w:rsid w:val="006C327E"/>
    <w:rsid w:val="006C6471"/>
    <w:rsid w:val="006C7D0E"/>
    <w:rsid w:val="006D1E85"/>
    <w:rsid w:val="006D4880"/>
    <w:rsid w:val="006E366A"/>
    <w:rsid w:val="006E4B01"/>
    <w:rsid w:val="006F0CC7"/>
    <w:rsid w:val="006F48A9"/>
    <w:rsid w:val="006F57C4"/>
    <w:rsid w:val="006F5C0F"/>
    <w:rsid w:val="006F6E6B"/>
    <w:rsid w:val="00702C68"/>
    <w:rsid w:val="00704926"/>
    <w:rsid w:val="007060D8"/>
    <w:rsid w:val="007074ED"/>
    <w:rsid w:val="00707738"/>
    <w:rsid w:val="007122B4"/>
    <w:rsid w:val="0071453C"/>
    <w:rsid w:val="007170F4"/>
    <w:rsid w:val="00721153"/>
    <w:rsid w:val="007211C0"/>
    <w:rsid w:val="007316A4"/>
    <w:rsid w:val="00732213"/>
    <w:rsid w:val="00732500"/>
    <w:rsid w:val="00735252"/>
    <w:rsid w:val="007473A9"/>
    <w:rsid w:val="007616B4"/>
    <w:rsid w:val="007703F6"/>
    <w:rsid w:val="00774541"/>
    <w:rsid w:val="00774930"/>
    <w:rsid w:val="0078065E"/>
    <w:rsid w:val="007807D1"/>
    <w:rsid w:val="00791A68"/>
    <w:rsid w:val="007926FF"/>
    <w:rsid w:val="00793A68"/>
    <w:rsid w:val="00795311"/>
    <w:rsid w:val="007A0235"/>
    <w:rsid w:val="007A5E7A"/>
    <w:rsid w:val="007A6162"/>
    <w:rsid w:val="007A675D"/>
    <w:rsid w:val="007A7872"/>
    <w:rsid w:val="007B0C6B"/>
    <w:rsid w:val="007B1155"/>
    <w:rsid w:val="007B2F57"/>
    <w:rsid w:val="007B3DFE"/>
    <w:rsid w:val="007B5587"/>
    <w:rsid w:val="007B692E"/>
    <w:rsid w:val="007C0D86"/>
    <w:rsid w:val="007C2B30"/>
    <w:rsid w:val="007C7577"/>
    <w:rsid w:val="007D3E81"/>
    <w:rsid w:val="007D464D"/>
    <w:rsid w:val="007D4F9F"/>
    <w:rsid w:val="007D5DBE"/>
    <w:rsid w:val="007E3354"/>
    <w:rsid w:val="0080060F"/>
    <w:rsid w:val="00803DF5"/>
    <w:rsid w:val="008377AB"/>
    <w:rsid w:val="00844B18"/>
    <w:rsid w:val="00844E78"/>
    <w:rsid w:val="00852F04"/>
    <w:rsid w:val="00855084"/>
    <w:rsid w:val="0085737B"/>
    <w:rsid w:val="00860DEC"/>
    <w:rsid w:val="008726F1"/>
    <w:rsid w:val="00875ACC"/>
    <w:rsid w:val="00875C78"/>
    <w:rsid w:val="00876634"/>
    <w:rsid w:val="00877DD4"/>
    <w:rsid w:val="00877E43"/>
    <w:rsid w:val="0088042F"/>
    <w:rsid w:val="00884A38"/>
    <w:rsid w:val="00893729"/>
    <w:rsid w:val="008970FA"/>
    <w:rsid w:val="008A2C51"/>
    <w:rsid w:val="008B0771"/>
    <w:rsid w:val="008B728B"/>
    <w:rsid w:val="008C3410"/>
    <w:rsid w:val="008C7033"/>
    <w:rsid w:val="008D73C6"/>
    <w:rsid w:val="008E157A"/>
    <w:rsid w:val="008E4017"/>
    <w:rsid w:val="008E6670"/>
    <w:rsid w:val="008F417B"/>
    <w:rsid w:val="008F56FA"/>
    <w:rsid w:val="008F591E"/>
    <w:rsid w:val="00901623"/>
    <w:rsid w:val="00903CAF"/>
    <w:rsid w:val="00905C89"/>
    <w:rsid w:val="00907D6B"/>
    <w:rsid w:val="009110B9"/>
    <w:rsid w:val="00913E33"/>
    <w:rsid w:val="0091593D"/>
    <w:rsid w:val="00922251"/>
    <w:rsid w:val="00923E9E"/>
    <w:rsid w:val="0092641A"/>
    <w:rsid w:val="0093281C"/>
    <w:rsid w:val="00934E18"/>
    <w:rsid w:val="009442DF"/>
    <w:rsid w:val="009515A2"/>
    <w:rsid w:val="00954DDA"/>
    <w:rsid w:val="009563B4"/>
    <w:rsid w:val="00956560"/>
    <w:rsid w:val="00956A61"/>
    <w:rsid w:val="00966816"/>
    <w:rsid w:val="00970162"/>
    <w:rsid w:val="0097477A"/>
    <w:rsid w:val="00981372"/>
    <w:rsid w:val="009844AF"/>
    <w:rsid w:val="0098479E"/>
    <w:rsid w:val="009947F0"/>
    <w:rsid w:val="009976D8"/>
    <w:rsid w:val="009A09C3"/>
    <w:rsid w:val="009A196F"/>
    <w:rsid w:val="009B0F98"/>
    <w:rsid w:val="009B4B2F"/>
    <w:rsid w:val="009B6210"/>
    <w:rsid w:val="009C0424"/>
    <w:rsid w:val="009C04C7"/>
    <w:rsid w:val="009C45B3"/>
    <w:rsid w:val="009C5D1D"/>
    <w:rsid w:val="009D2313"/>
    <w:rsid w:val="009D56A8"/>
    <w:rsid w:val="009E1FF5"/>
    <w:rsid w:val="009E5BAC"/>
    <w:rsid w:val="009E6B37"/>
    <w:rsid w:val="009F3E9C"/>
    <w:rsid w:val="009F5C29"/>
    <w:rsid w:val="00A143E5"/>
    <w:rsid w:val="00A145EF"/>
    <w:rsid w:val="00A273A3"/>
    <w:rsid w:val="00A303D0"/>
    <w:rsid w:val="00A30C84"/>
    <w:rsid w:val="00A323F7"/>
    <w:rsid w:val="00A3598C"/>
    <w:rsid w:val="00A36DFE"/>
    <w:rsid w:val="00A46DD2"/>
    <w:rsid w:val="00A46E11"/>
    <w:rsid w:val="00A46FC7"/>
    <w:rsid w:val="00A520C9"/>
    <w:rsid w:val="00A527DA"/>
    <w:rsid w:val="00A537A9"/>
    <w:rsid w:val="00A538BB"/>
    <w:rsid w:val="00A5456B"/>
    <w:rsid w:val="00A55821"/>
    <w:rsid w:val="00A57A50"/>
    <w:rsid w:val="00A612D7"/>
    <w:rsid w:val="00A61AF1"/>
    <w:rsid w:val="00A6217A"/>
    <w:rsid w:val="00A64038"/>
    <w:rsid w:val="00A64B05"/>
    <w:rsid w:val="00A67A39"/>
    <w:rsid w:val="00A75DC5"/>
    <w:rsid w:val="00A761A1"/>
    <w:rsid w:val="00A81415"/>
    <w:rsid w:val="00A8168A"/>
    <w:rsid w:val="00A86C1E"/>
    <w:rsid w:val="00A871B6"/>
    <w:rsid w:val="00A9290F"/>
    <w:rsid w:val="00A95924"/>
    <w:rsid w:val="00A96887"/>
    <w:rsid w:val="00A96B65"/>
    <w:rsid w:val="00A970F4"/>
    <w:rsid w:val="00AA4C57"/>
    <w:rsid w:val="00AA703B"/>
    <w:rsid w:val="00AB2AA3"/>
    <w:rsid w:val="00AC14DA"/>
    <w:rsid w:val="00AC3D92"/>
    <w:rsid w:val="00AC4B5D"/>
    <w:rsid w:val="00AD061F"/>
    <w:rsid w:val="00AE0043"/>
    <w:rsid w:val="00AE1C41"/>
    <w:rsid w:val="00AF0FD8"/>
    <w:rsid w:val="00AF4EBA"/>
    <w:rsid w:val="00AF552F"/>
    <w:rsid w:val="00B00F8E"/>
    <w:rsid w:val="00B021F5"/>
    <w:rsid w:val="00B035FA"/>
    <w:rsid w:val="00B03CF6"/>
    <w:rsid w:val="00B06472"/>
    <w:rsid w:val="00B24454"/>
    <w:rsid w:val="00B304C0"/>
    <w:rsid w:val="00B34E77"/>
    <w:rsid w:val="00B37FBE"/>
    <w:rsid w:val="00B40B49"/>
    <w:rsid w:val="00B41DA0"/>
    <w:rsid w:val="00B42294"/>
    <w:rsid w:val="00B460BC"/>
    <w:rsid w:val="00B47253"/>
    <w:rsid w:val="00B53A4A"/>
    <w:rsid w:val="00B75321"/>
    <w:rsid w:val="00B757D9"/>
    <w:rsid w:val="00B76BF4"/>
    <w:rsid w:val="00B77AD4"/>
    <w:rsid w:val="00B83136"/>
    <w:rsid w:val="00B835FA"/>
    <w:rsid w:val="00B84628"/>
    <w:rsid w:val="00B84BAD"/>
    <w:rsid w:val="00B856AF"/>
    <w:rsid w:val="00B93ABD"/>
    <w:rsid w:val="00BA482F"/>
    <w:rsid w:val="00BB3287"/>
    <w:rsid w:val="00BB3354"/>
    <w:rsid w:val="00BC054D"/>
    <w:rsid w:val="00BC1434"/>
    <w:rsid w:val="00BC38F9"/>
    <w:rsid w:val="00BC4D6A"/>
    <w:rsid w:val="00BD2605"/>
    <w:rsid w:val="00BE5EFF"/>
    <w:rsid w:val="00BE7CE6"/>
    <w:rsid w:val="00BF49B1"/>
    <w:rsid w:val="00BF6A08"/>
    <w:rsid w:val="00BF6F58"/>
    <w:rsid w:val="00C014E8"/>
    <w:rsid w:val="00C07871"/>
    <w:rsid w:val="00C11F95"/>
    <w:rsid w:val="00C24A62"/>
    <w:rsid w:val="00C3143A"/>
    <w:rsid w:val="00C31A2A"/>
    <w:rsid w:val="00C31B9E"/>
    <w:rsid w:val="00C322CC"/>
    <w:rsid w:val="00C41860"/>
    <w:rsid w:val="00C43D13"/>
    <w:rsid w:val="00C460A6"/>
    <w:rsid w:val="00C462F7"/>
    <w:rsid w:val="00C47A05"/>
    <w:rsid w:val="00C558B1"/>
    <w:rsid w:val="00C60E92"/>
    <w:rsid w:val="00C64E03"/>
    <w:rsid w:val="00C66275"/>
    <w:rsid w:val="00C6791D"/>
    <w:rsid w:val="00C7067E"/>
    <w:rsid w:val="00C80028"/>
    <w:rsid w:val="00C80F6C"/>
    <w:rsid w:val="00C814AD"/>
    <w:rsid w:val="00C90044"/>
    <w:rsid w:val="00C9166B"/>
    <w:rsid w:val="00C9181A"/>
    <w:rsid w:val="00C9477B"/>
    <w:rsid w:val="00C95AB5"/>
    <w:rsid w:val="00C96C67"/>
    <w:rsid w:val="00C96D71"/>
    <w:rsid w:val="00C96F25"/>
    <w:rsid w:val="00CA3D5A"/>
    <w:rsid w:val="00CB39F0"/>
    <w:rsid w:val="00CB4BBC"/>
    <w:rsid w:val="00CB7D80"/>
    <w:rsid w:val="00CC1860"/>
    <w:rsid w:val="00CC7EB1"/>
    <w:rsid w:val="00CE09FD"/>
    <w:rsid w:val="00CE10F7"/>
    <w:rsid w:val="00CF37B1"/>
    <w:rsid w:val="00CF566E"/>
    <w:rsid w:val="00CF7731"/>
    <w:rsid w:val="00D00B74"/>
    <w:rsid w:val="00D05658"/>
    <w:rsid w:val="00D13C81"/>
    <w:rsid w:val="00D1623C"/>
    <w:rsid w:val="00D21630"/>
    <w:rsid w:val="00D30DC7"/>
    <w:rsid w:val="00D32D7D"/>
    <w:rsid w:val="00D34503"/>
    <w:rsid w:val="00D35F9B"/>
    <w:rsid w:val="00D36CCF"/>
    <w:rsid w:val="00D42C33"/>
    <w:rsid w:val="00D4482A"/>
    <w:rsid w:val="00D464A9"/>
    <w:rsid w:val="00D5357D"/>
    <w:rsid w:val="00D539C0"/>
    <w:rsid w:val="00D55689"/>
    <w:rsid w:val="00D61005"/>
    <w:rsid w:val="00D62E19"/>
    <w:rsid w:val="00D65EC1"/>
    <w:rsid w:val="00D66A91"/>
    <w:rsid w:val="00D71D1E"/>
    <w:rsid w:val="00D751C2"/>
    <w:rsid w:val="00D75430"/>
    <w:rsid w:val="00D77E2E"/>
    <w:rsid w:val="00D80196"/>
    <w:rsid w:val="00D82E9C"/>
    <w:rsid w:val="00D8413A"/>
    <w:rsid w:val="00D91CA0"/>
    <w:rsid w:val="00DA492A"/>
    <w:rsid w:val="00DC51F9"/>
    <w:rsid w:val="00DC5204"/>
    <w:rsid w:val="00DE47F5"/>
    <w:rsid w:val="00DE672F"/>
    <w:rsid w:val="00DE7398"/>
    <w:rsid w:val="00DE73CB"/>
    <w:rsid w:val="00DF27E8"/>
    <w:rsid w:val="00DF2C64"/>
    <w:rsid w:val="00DF39A1"/>
    <w:rsid w:val="00DF5D0B"/>
    <w:rsid w:val="00E0035E"/>
    <w:rsid w:val="00E020BB"/>
    <w:rsid w:val="00E07F8A"/>
    <w:rsid w:val="00E12D2C"/>
    <w:rsid w:val="00E13538"/>
    <w:rsid w:val="00E1494F"/>
    <w:rsid w:val="00E15869"/>
    <w:rsid w:val="00E17258"/>
    <w:rsid w:val="00E2170C"/>
    <w:rsid w:val="00E2562C"/>
    <w:rsid w:val="00E279F5"/>
    <w:rsid w:val="00E27B2C"/>
    <w:rsid w:val="00E3027C"/>
    <w:rsid w:val="00E30A38"/>
    <w:rsid w:val="00E3294C"/>
    <w:rsid w:val="00E3491E"/>
    <w:rsid w:val="00E35CFE"/>
    <w:rsid w:val="00E424C1"/>
    <w:rsid w:val="00E4490C"/>
    <w:rsid w:val="00E458E6"/>
    <w:rsid w:val="00E46542"/>
    <w:rsid w:val="00E50439"/>
    <w:rsid w:val="00E5377A"/>
    <w:rsid w:val="00E566EF"/>
    <w:rsid w:val="00E6120A"/>
    <w:rsid w:val="00E62312"/>
    <w:rsid w:val="00E64616"/>
    <w:rsid w:val="00E66D20"/>
    <w:rsid w:val="00E7072F"/>
    <w:rsid w:val="00E84DB7"/>
    <w:rsid w:val="00E85312"/>
    <w:rsid w:val="00E94A74"/>
    <w:rsid w:val="00EA0676"/>
    <w:rsid w:val="00EA1E22"/>
    <w:rsid w:val="00EA3B1F"/>
    <w:rsid w:val="00EA433F"/>
    <w:rsid w:val="00EA6B82"/>
    <w:rsid w:val="00EB2EFC"/>
    <w:rsid w:val="00EB7FDD"/>
    <w:rsid w:val="00EC3ED2"/>
    <w:rsid w:val="00EC7277"/>
    <w:rsid w:val="00ED60FA"/>
    <w:rsid w:val="00EE06B3"/>
    <w:rsid w:val="00EE4A83"/>
    <w:rsid w:val="00EF2BC0"/>
    <w:rsid w:val="00EF4A9E"/>
    <w:rsid w:val="00F022E9"/>
    <w:rsid w:val="00F11532"/>
    <w:rsid w:val="00F15DAF"/>
    <w:rsid w:val="00F16518"/>
    <w:rsid w:val="00F27696"/>
    <w:rsid w:val="00F27D3C"/>
    <w:rsid w:val="00F34803"/>
    <w:rsid w:val="00F40B2B"/>
    <w:rsid w:val="00F43A29"/>
    <w:rsid w:val="00F44982"/>
    <w:rsid w:val="00F53CF8"/>
    <w:rsid w:val="00F57ED1"/>
    <w:rsid w:val="00F633C1"/>
    <w:rsid w:val="00F63EBA"/>
    <w:rsid w:val="00F653A0"/>
    <w:rsid w:val="00F6556E"/>
    <w:rsid w:val="00F67BCF"/>
    <w:rsid w:val="00F70821"/>
    <w:rsid w:val="00F732A5"/>
    <w:rsid w:val="00F74885"/>
    <w:rsid w:val="00F75ADC"/>
    <w:rsid w:val="00F75D3A"/>
    <w:rsid w:val="00F76FBA"/>
    <w:rsid w:val="00F82BF3"/>
    <w:rsid w:val="00F83127"/>
    <w:rsid w:val="00F85F1F"/>
    <w:rsid w:val="00F86907"/>
    <w:rsid w:val="00F9790B"/>
    <w:rsid w:val="00FA1CD7"/>
    <w:rsid w:val="00FA4B75"/>
    <w:rsid w:val="00FB2793"/>
    <w:rsid w:val="00FB42C1"/>
    <w:rsid w:val="00FB7CF6"/>
    <w:rsid w:val="00FD1F5C"/>
    <w:rsid w:val="00FD2921"/>
    <w:rsid w:val="00FD4894"/>
    <w:rsid w:val="00FE0B1D"/>
    <w:rsid w:val="00FE6CE0"/>
    <w:rsid w:val="00FF296F"/>
    <w:rsid w:val="00FF31AD"/>
    <w:rsid w:val="00FF55D5"/>
    <w:rsid w:val="00FF70BB"/>
    <w:rsid w:val="05241CD0"/>
    <w:rsid w:val="054D654B"/>
    <w:rsid w:val="08215816"/>
    <w:rsid w:val="0910BA53"/>
    <w:rsid w:val="0AE013FB"/>
    <w:rsid w:val="0BF97BDE"/>
    <w:rsid w:val="0EA17861"/>
    <w:rsid w:val="1B5F4291"/>
    <w:rsid w:val="1EFB18A0"/>
    <w:rsid w:val="22AC46D4"/>
    <w:rsid w:val="22B9C305"/>
    <w:rsid w:val="2549ECD6"/>
    <w:rsid w:val="273B2297"/>
    <w:rsid w:val="28F7B7EB"/>
    <w:rsid w:val="29CA16CA"/>
    <w:rsid w:val="2F4F9135"/>
    <w:rsid w:val="343D09BA"/>
    <w:rsid w:val="38336BF3"/>
    <w:rsid w:val="3DC69981"/>
    <w:rsid w:val="3F712D9D"/>
    <w:rsid w:val="477ECFEC"/>
    <w:rsid w:val="47B0C4E8"/>
    <w:rsid w:val="489DF07B"/>
    <w:rsid w:val="4F6E3E05"/>
    <w:rsid w:val="5017315D"/>
    <w:rsid w:val="62A555EA"/>
    <w:rsid w:val="6CFACF3C"/>
    <w:rsid w:val="6D1D847A"/>
    <w:rsid w:val="6EBA1F24"/>
    <w:rsid w:val="70C15831"/>
    <w:rsid w:val="744E3F7B"/>
    <w:rsid w:val="778A61E8"/>
    <w:rsid w:val="7BC1EC42"/>
    <w:rsid w:val="7EBD8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3E22C1"/>
  <w15:chartTrackingRefBased/>
  <w15:docId w15:val="{6D39C4ED-D535-4A14-A776-1F7830AA5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E6B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6B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04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E30A3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E6B6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E6B65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NormalWeb">
    <w:name w:val="Normal (Web)"/>
    <w:basedOn w:val="Normal"/>
    <w:uiPriority w:val="99"/>
    <w:semiHidden/>
    <w:unhideWhenUsed/>
    <w:rsid w:val="005352B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EF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EF2"/>
    <w:rPr>
      <w:rFonts w:ascii="Segoe UI" w:hAnsi="Segoe UI" w:cs="Angsana New"/>
      <w:sz w:val="18"/>
      <w:szCs w:val="22"/>
    </w:rPr>
  </w:style>
  <w:style w:type="paragraph" w:customStyle="1" w:styleId="Default">
    <w:name w:val="Default"/>
    <w:rsid w:val="004D3F0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22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D86"/>
  </w:style>
  <w:style w:type="paragraph" w:styleId="Footer">
    <w:name w:val="footer"/>
    <w:basedOn w:val="Normal"/>
    <w:link w:val="FooterChar"/>
    <w:uiPriority w:val="99"/>
    <w:unhideWhenUsed/>
    <w:rsid w:val="00222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D86"/>
  </w:style>
  <w:style w:type="paragraph" w:styleId="TOCHeading">
    <w:name w:val="TOC Heading"/>
    <w:basedOn w:val="Heading1"/>
    <w:next w:val="Normal"/>
    <w:uiPriority w:val="39"/>
    <w:unhideWhenUsed/>
    <w:qFormat/>
    <w:rsid w:val="007D5DBE"/>
    <w:pPr>
      <w:outlineLvl w:val="9"/>
    </w:pPr>
    <w:rPr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5F7013"/>
    <w:pPr>
      <w:tabs>
        <w:tab w:val="right" w:leader="dot" w:pos="9016"/>
      </w:tabs>
      <w:spacing w:before="120" w:after="0" w:line="240" w:lineRule="auto"/>
    </w:pPr>
    <w:rPr>
      <w:rFonts w:ascii="TH SarabunPSK" w:hAnsi="TH SarabunPSK" w:cs="TH SarabunPSK"/>
      <w:b/>
      <w:bCs/>
      <w:noProof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9C0424"/>
    <w:pPr>
      <w:tabs>
        <w:tab w:val="right" w:leader="dot" w:pos="9016"/>
      </w:tabs>
      <w:spacing w:before="60" w:after="0" w:line="240" w:lineRule="auto"/>
    </w:pPr>
    <w:rPr>
      <w:rFonts w:ascii="TH SarabunPSK" w:hAnsi="TH SarabunPSK" w:cs="TH SarabunPSK"/>
      <w:b/>
      <w:bCs/>
      <w:noProof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D5DBE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77E2E"/>
    <w:pPr>
      <w:spacing w:after="200" w:line="240" w:lineRule="auto"/>
    </w:pPr>
    <w:rPr>
      <w:i/>
      <w:iCs/>
      <w:color w:val="44546A" w:themeColor="text2"/>
      <w:sz w:val="18"/>
      <w:szCs w:val="22"/>
    </w:rPr>
  </w:style>
  <w:style w:type="character" w:styleId="PlaceholderText">
    <w:name w:val="Placeholder Text"/>
    <w:basedOn w:val="DefaultParagraphFont"/>
    <w:uiPriority w:val="99"/>
    <w:semiHidden/>
    <w:rsid w:val="00A67A39"/>
    <w:rPr>
      <w:color w:val="808080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E07F8A"/>
  </w:style>
  <w:style w:type="character" w:styleId="UnresolvedMention">
    <w:name w:val="Unresolved Mention"/>
    <w:basedOn w:val="DefaultParagraphFont"/>
    <w:uiPriority w:val="99"/>
    <w:semiHidden/>
    <w:unhideWhenUsed/>
    <w:rsid w:val="00D42C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2C33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75AC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5AC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5ACC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5A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5ACC"/>
    <w:rPr>
      <w:b/>
      <w:bCs/>
      <w:sz w:val="20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rsid w:val="00E50439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TOC3">
    <w:name w:val="toc 3"/>
    <w:basedOn w:val="Normal"/>
    <w:next w:val="Normal"/>
    <w:autoRedefine/>
    <w:uiPriority w:val="39"/>
    <w:unhideWhenUsed/>
    <w:rsid w:val="0040382E"/>
    <w:pPr>
      <w:spacing w:after="100"/>
      <w:ind w:left="440"/>
    </w:pPr>
  </w:style>
  <w:style w:type="paragraph" w:styleId="NoSpacing">
    <w:name w:val="No Spacing"/>
    <w:uiPriority w:val="1"/>
    <w:qFormat/>
    <w:rsid w:val="007C0D86"/>
    <w:pPr>
      <w:spacing w:after="0" w:line="240" w:lineRule="auto"/>
    </w:pPr>
  </w:style>
  <w:style w:type="paragraph" w:styleId="Revision">
    <w:name w:val="Revision"/>
    <w:hidden/>
    <w:uiPriority w:val="99"/>
    <w:semiHidden/>
    <w:rsid w:val="003A04DD"/>
    <w:pPr>
      <w:spacing w:after="0" w:line="240" w:lineRule="auto"/>
    </w:pPr>
  </w:style>
  <w:style w:type="paragraph" w:customStyle="1" w:styleId="R">
    <w:name w:val="สพร.R"/>
    <w:rsid w:val="00C558B1"/>
    <w:pPr>
      <w:spacing w:after="0" w:line="240" w:lineRule="auto"/>
      <w:jc w:val="right"/>
    </w:pPr>
    <w:rPr>
      <w:rFonts w:ascii="TH SarabunPSK" w:eastAsia="Angsana New" w:hAnsi="TH SarabunPSK" w:cs="TH SarabunPSK"/>
      <w:sz w:val="32"/>
      <w:szCs w:val="32"/>
      <w:lang w:eastAsia="zh-CN"/>
    </w:rPr>
  </w:style>
  <w:style w:type="character" w:customStyle="1" w:styleId="normaltextrun">
    <w:name w:val="normaltextrun"/>
    <w:basedOn w:val="DefaultParagraphFont"/>
    <w:rsid w:val="00476304"/>
  </w:style>
  <w:style w:type="character" w:customStyle="1" w:styleId="eop">
    <w:name w:val="eop"/>
    <w:basedOn w:val="DefaultParagraphFont"/>
    <w:rsid w:val="00476304"/>
  </w:style>
  <w:style w:type="paragraph" w:styleId="TableofFigures">
    <w:name w:val="table of figures"/>
    <w:basedOn w:val="Normal"/>
    <w:next w:val="Normal"/>
    <w:uiPriority w:val="99"/>
    <w:semiHidden/>
    <w:unhideWhenUsed/>
    <w:rsid w:val="0036476E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7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271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455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363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089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617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331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9895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915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299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0998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273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5669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654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780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3558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26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59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4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829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869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271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0790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93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325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609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633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273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826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691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3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3437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34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893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image" Target="media/image7.png"/><Relationship Id="rId39" Type="http://schemas.openxmlformats.org/officeDocument/2006/relationships/header" Target="header7.xml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header" Target="header9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hyperlink" Target="https://gdhelppage.nso.go.th/p00_03_006.html" TargetMode="External"/><Relationship Id="rId40" Type="http://schemas.openxmlformats.org/officeDocument/2006/relationships/header" Target="header8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hyperlink" Target="https://gdhelppage.nso.go.th/p00_03_001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image" Target="media/image12.png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hyperlink" Target="https://data.go.th/pages/high-value-criteria" TargetMode="External"/><Relationship Id="rId20" Type="http://schemas.openxmlformats.org/officeDocument/2006/relationships/header" Target="header6.xml"/><Relationship Id="rId41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U\SD-G\DGF\data%20guidline%20template%20v.0.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443570236A64CE995AB5DDB123CF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4C225-5027-4B10-B54F-531207BD6364}"/>
      </w:docPartPr>
      <w:docPartBody>
        <w:p w:rsidR="00295243" w:rsidRDefault="009D2313" w:rsidP="009D2313">
          <w:pPr>
            <w:pStyle w:val="7443570236A64CE995AB5DDB123CF8F1"/>
          </w:pPr>
          <w:r w:rsidRPr="00CF4DE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D2D43-1ED7-487F-BD64-F3B82B75DAE8}"/>
      </w:docPartPr>
      <w:docPartBody>
        <w:p w:rsidR="00E17258" w:rsidRDefault="00E17258">
          <w:r w:rsidRPr="00F60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BBAFC4D56346BBA9DD7AA25ED4D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BD831-94E7-411D-9667-43EE976E458F}"/>
      </w:docPartPr>
      <w:docPartBody>
        <w:p w:rsidR="007B1155" w:rsidRDefault="00E17258" w:rsidP="00E17258">
          <w:pPr>
            <w:pStyle w:val="74BBAFC4D56346BBA9DD7AA25ED4D381"/>
          </w:pPr>
          <w:r w:rsidRPr="00F60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7CF788CDE84B7FB0CA52E6478E4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BA4CE-A0F0-4B3B-8B36-C6533A2306DB}"/>
      </w:docPartPr>
      <w:docPartBody>
        <w:p w:rsidR="007B1155" w:rsidRDefault="00E17258" w:rsidP="00E17258">
          <w:pPr>
            <w:pStyle w:val="A27CF788CDE84B7FB0CA52E6478E431C"/>
          </w:pPr>
          <w:r w:rsidRPr="00F60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30A2D8E0D044DC9DA5B70D6F840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F4202-B4F7-4EF3-9FD4-9FC779C64F92}"/>
      </w:docPartPr>
      <w:docPartBody>
        <w:p w:rsidR="007B1155" w:rsidRDefault="007B1155" w:rsidP="007B1155">
          <w:pPr>
            <w:pStyle w:val="4430A2D8E0D044DC9DA5B70D6F840C94"/>
          </w:pPr>
          <w:r w:rsidRPr="00F60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DBD1FC834A443AA9FDE7A4AD1ED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145FF-EA2B-44E9-89E3-1B2683E92919}"/>
      </w:docPartPr>
      <w:docPartBody>
        <w:p w:rsidR="00715576" w:rsidRDefault="007316A4" w:rsidP="007316A4">
          <w:pPr>
            <w:pStyle w:val="E4DBD1FC834A443AA9FDE7A4AD1ED63C"/>
          </w:pPr>
          <w:r w:rsidRPr="00CE2E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721D974D894DA992A29E29DDC1F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5E73C-E80B-4B03-A879-176AAD5E21A2}"/>
      </w:docPartPr>
      <w:docPartBody>
        <w:p w:rsidR="00715576" w:rsidRDefault="007316A4" w:rsidP="007316A4">
          <w:pPr>
            <w:pStyle w:val="91721D974D894DA992A29E29DDC1F7CE"/>
          </w:pPr>
          <w:r w:rsidRPr="00CE2EB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D292732BB541AC9FA73B14F7E8E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32765-AF84-4674-AA18-7D5DCE77D62F}"/>
      </w:docPartPr>
      <w:docPartBody>
        <w:p w:rsidR="000D2540" w:rsidRDefault="00356DA5" w:rsidP="00356DA5">
          <w:pPr>
            <w:pStyle w:val="48D292732BB541AC9FA73B14F7E8E50B"/>
          </w:pPr>
          <w:r w:rsidRPr="00F60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E77099C35F40F3BFA70483850CC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2A8ED-4D74-4374-9FBF-DE8D2C85D0DD}"/>
      </w:docPartPr>
      <w:docPartBody>
        <w:p w:rsidR="000D2540" w:rsidRDefault="00356DA5" w:rsidP="00356DA5">
          <w:pPr>
            <w:pStyle w:val="2FE77099C35F40F3BFA70483850CCE3E"/>
          </w:pPr>
          <w:r w:rsidRPr="00F60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0C803A420140EFB669E45F405FC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29705-889C-4A67-B485-FE0263D79CB6}"/>
      </w:docPartPr>
      <w:docPartBody>
        <w:p w:rsidR="000D2540" w:rsidRDefault="00356DA5" w:rsidP="00356DA5">
          <w:pPr>
            <w:pStyle w:val="070C803A420140EFB669E45F405FCB1E"/>
          </w:pPr>
          <w:r w:rsidRPr="00F60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314ED5BC984E9D8BB4C8ABF3EE6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16DEC-05CE-424E-81BD-BCD9DE0062C7}"/>
      </w:docPartPr>
      <w:docPartBody>
        <w:p w:rsidR="000D2540" w:rsidRDefault="00356DA5" w:rsidP="00356DA5">
          <w:pPr>
            <w:pStyle w:val="FF314ED5BC984E9D8BB4C8ABF3EE67CF"/>
          </w:pPr>
          <w:r w:rsidRPr="00F60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C12165E96242BCB02A11D3C01B2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83CFF-9982-4768-A177-3FF8D0EAE5D5}"/>
      </w:docPartPr>
      <w:docPartBody>
        <w:p w:rsidR="00027E28" w:rsidRDefault="00197FA5" w:rsidP="00197FA5">
          <w:pPr>
            <w:pStyle w:val="03C12165E96242BCB02A11D3C01B2E21"/>
          </w:pPr>
          <w:r w:rsidRPr="00F604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2E826EDCDB4EEBA0ACCB7521ECB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12C46-DE6A-40DC-ADA6-AC02A969515D}"/>
      </w:docPartPr>
      <w:docPartBody>
        <w:p w:rsidR="0075746C" w:rsidRDefault="006E06DF" w:rsidP="006E06DF">
          <w:pPr>
            <w:pStyle w:val="362E826EDCDB4EEBA0ACCB7521ECBD8A"/>
          </w:pPr>
          <w:r w:rsidRPr="00F6044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altName w:val="Leelawadee UI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Cambria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 SarabunPSK Bold">
    <w:altName w:val="TH SarabunPSK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13"/>
    <w:rsid w:val="00004EAE"/>
    <w:rsid w:val="00027E28"/>
    <w:rsid w:val="00040216"/>
    <w:rsid w:val="000658BC"/>
    <w:rsid w:val="000729FC"/>
    <w:rsid w:val="000A4EDC"/>
    <w:rsid w:val="000D2540"/>
    <w:rsid w:val="001173C9"/>
    <w:rsid w:val="00121502"/>
    <w:rsid w:val="00134490"/>
    <w:rsid w:val="001568DC"/>
    <w:rsid w:val="00197FA5"/>
    <w:rsid w:val="001E532D"/>
    <w:rsid w:val="00202E6C"/>
    <w:rsid w:val="00210804"/>
    <w:rsid w:val="00235114"/>
    <w:rsid w:val="00237870"/>
    <w:rsid w:val="00252317"/>
    <w:rsid w:val="00295243"/>
    <w:rsid w:val="00326F96"/>
    <w:rsid w:val="00356DA5"/>
    <w:rsid w:val="003A6980"/>
    <w:rsid w:val="00413384"/>
    <w:rsid w:val="00423198"/>
    <w:rsid w:val="00472CA7"/>
    <w:rsid w:val="004C5C51"/>
    <w:rsid w:val="004E752F"/>
    <w:rsid w:val="005110B2"/>
    <w:rsid w:val="00535E45"/>
    <w:rsid w:val="0055686B"/>
    <w:rsid w:val="00565499"/>
    <w:rsid w:val="005B679A"/>
    <w:rsid w:val="0068184E"/>
    <w:rsid w:val="0069508B"/>
    <w:rsid w:val="006E06DF"/>
    <w:rsid w:val="00715576"/>
    <w:rsid w:val="007316A4"/>
    <w:rsid w:val="0075746C"/>
    <w:rsid w:val="007620E6"/>
    <w:rsid w:val="00796B5D"/>
    <w:rsid w:val="007B1155"/>
    <w:rsid w:val="007D4617"/>
    <w:rsid w:val="008936DA"/>
    <w:rsid w:val="008A593F"/>
    <w:rsid w:val="008F2007"/>
    <w:rsid w:val="00913DC3"/>
    <w:rsid w:val="009351A6"/>
    <w:rsid w:val="0097708C"/>
    <w:rsid w:val="009C741E"/>
    <w:rsid w:val="009D2313"/>
    <w:rsid w:val="009D6420"/>
    <w:rsid w:val="00A07D99"/>
    <w:rsid w:val="00A6761C"/>
    <w:rsid w:val="00A81E98"/>
    <w:rsid w:val="00A85A0A"/>
    <w:rsid w:val="00AB232B"/>
    <w:rsid w:val="00AC620A"/>
    <w:rsid w:val="00B148DE"/>
    <w:rsid w:val="00B47720"/>
    <w:rsid w:val="00BA0F44"/>
    <w:rsid w:val="00BC4B99"/>
    <w:rsid w:val="00BC4E81"/>
    <w:rsid w:val="00C70C9B"/>
    <w:rsid w:val="00C8552D"/>
    <w:rsid w:val="00CF745C"/>
    <w:rsid w:val="00DA286C"/>
    <w:rsid w:val="00E17258"/>
    <w:rsid w:val="00E87903"/>
    <w:rsid w:val="00EE152A"/>
    <w:rsid w:val="00F13D91"/>
    <w:rsid w:val="00F5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152A"/>
    <w:rPr>
      <w:color w:val="808080"/>
    </w:rPr>
  </w:style>
  <w:style w:type="paragraph" w:customStyle="1" w:styleId="7443570236A64CE995AB5DDB123CF8F1">
    <w:name w:val="7443570236A64CE995AB5DDB123CF8F1"/>
    <w:rsid w:val="009D2313"/>
  </w:style>
  <w:style w:type="paragraph" w:customStyle="1" w:styleId="74BBAFC4D56346BBA9DD7AA25ED4D381">
    <w:name w:val="74BBAFC4D56346BBA9DD7AA25ED4D381"/>
    <w:rsid w:val="00E17258"/>
  </w:style>
  <w:style w:type="paragraph" w:customStyle="1" w:styleId="A27CF788CDE84B7FB0CA52E6478E431C">
    <w:name w:val="A27CF788CDE84B7FB0CA52E6478E431C"/>
    <w:rsid w:val="00E17258"/>
  </w:style>
  <w:style w:type="paragraph" w:customStyle="1" w:styleId="4430A2D8E0D044DC9DA5B70D6F840C94">
    <w:name w:val="4430A2D8E0D044DC9DA5B70D6F840C94"/>
    <w:rsid w:val="007B1155"/>
  </w:style>
  <w:style w:type="paragraph" w:customStyle="1" w:styleId="E4DBD1FC834A443AA9FDE7A4AD1ED63C">
    <w:name w:val="E4DBD1FC834A443AA9FDE7A4AD1ED63C"/>
    <w:rsid w:val="007316A4"/>
  </w:style>
  <w:style w:type="paragraph" w:customStyle="1" w:styleId="91721D974D894DA992A29E29DDC1F7CE">
    <w:name w:val="91721D974D894DA992A29E29DDC1F7CE"/>
    <w:rsid w:val="007316A4"/>
  </w:style>
  <w:style w:type="paragraph" w:customStyle="1" w:styleId="48D292732BB541AC9FA73B14F7E8E50B">
    <w:name w:val="48D292732BB541AC9FA73B14F7E8E50B"/>
    <w:rsid w:val="00356DA5"/>
  </w:style>
  <w:style w:type="paragraph" w:customStyle="1" w:styleId="2FE77099C35F40F3BFA70483850CCE3E">
    <w:name w:val="2FE77099C35F40F3BFA70483850CCE3E"/>
    <w:rsid w:val="00356DA5"/>
  </w:style>
  <w:style w:type="paragraph" w:customStyle="1" w:styleId="070C803A420140EFB669E45F405FCB1E">
    <w:name w:val="070C803A420140EFB669E45F405FCB1E"/>
    <w:rsid w:val="00356DA5"/>
  </w:style>
  <w:style w:type="paragraph" w:customStyle="1" w:styleId="FF314ED5BC984E9D8BB4C8ABF3EE67CF">
    <w:name w:val="FF314ED5BC984E9D8BB4C8ABF3EE67CF"/>
    <w:rsid w:val="00356DA5"/>
  </w:style>
  <w:style w:type="paragraph" w:customStyle="1" w:styleId="03C12165E96242BCB02A11D3C01B2E21">
    <w:name w:val="03C12165E96242BCB02A11D3C01B2E21"/>
    <w:rsid w:val="00197FA5"/>
  </w:style>
  <w:style w:type="paragraph" w:customStyle="1" w:styleId="362E826EDCDB4EEBA0ACCB7521ECBD8A">
    <w:name w:val="362E826EDCDB4EEBA0ACCB7521ECBD8A"/>
    <w:rsid w:val="006E06DF"/>
  </w:style>
  <w:style w:type="paragraph" w:customStyle="1" w:styleId="DB2AC7A3CC2C47EA855472AA90525804">
    <w:name w:val="DB2AC7A3CC2C47EA855472AA90525804"/>
    <w:rsid w:val="00EE15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dab70e-4438-48f7-9aa9-2cb75be254e2">
      <Terms xmlns="http://schemas.microsoft.com/office/infopath/2007/PartnerControls"/>
    </lcf76f155ced4ddcb4097134ff3c332f>
    <TaxCatchAll xmlns="6ecb3318-6c30-4121-828b-31ca0dea05a8" xsi:nil="true"/>
    <SharedWithUsers xmlns="6ecb3318-6c30-4121-828b-31ca0dea05a8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F26F0F4334956749AE71D56F5DA5E31D" ma:contentTypeVersion="17" ma:contentTypeDescription="สร้างเอกสารใหม่" ma:contentTypeScope="" ma:versionID="4182ece859da546324735b8b0c126836">
  <xsd:schema xmlns:xsd="http://www.w3.org/2001/XMLSchema" xmlns:xs="http://www.w3.org/2001/XMLSchema" xmlns:p="http://schemas.microsoft.com/office/2006/metadata/properties" xmlns:ns2="c9dab70e-4438-48f7-9aa9-2cb75be254e2" xmlns:ns3="6ecb3318-6c30-4121-828b-31ca0dea05a8" targetNamespace="http://schemas.microsoft.com/office/2006/metadata/properties" ma:root="true" ma:fieldsID="d7a01369688909341ecec925c061cbee" ns2:_="" ns3:_="">
    <xsd:import namespace="c9dab70e-4438-48f7-9aa9-2cb75be254e2"/>
    <xsd:import namespace="6ecb3318-6c30-4121-828b-31ca0dea05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dab70e-4438-48f7-9aa9-2cb75be25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แท็กรูป" ma:readOnly="false" ma:fieldId="{5cf76f15-5ced-4ddc-b409-7134ff3c332f}" ma:taxonomyMulti="true" ma:sspId="c668fb4f-5676-43db-a53f-c3e5b68f4d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b3318-6c30-4121-828b-31ca0dea05a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cde68db-4378-4795-86ce-fdb44aa950d9}" ma:internalName="TaxCatchAll" ma:showField="CatchAllData" ma:web="6ecb3318-6c30-4121-828b-31ca0dea05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6984DA-29EE-4049-B5B1-EA679EAA6D5F}">
  <ds:schemaRefs>
    <ds:schemaRef ds:uri="http://schemas.microsoft.com/office/2006/metadata/properties"/>
    <ds:schemaRef ds:uri="http://schemas.microsoft.com/office/infopath/2007/PartnerControls"/>
    <ds:schemaRef ds:uri="64d50c82-18f1-4a69-ae65-6a9522edb560"/>
    <ds:schemaRef ds:uri="06e8e644-863e-450e-ba89-07bf36fe7082"/>
  </ds:schemaRefs>
</ds:datastoreItem>
</file>

<file path=customXml/itemProps2.xml><?xml version="1.0" encoding="utf-8"?>
<ds:datastoreItem xmlns:ds="http://schemas.openxmlformats.org/officeDocument/2006/customXml" ds:itemID="{8B43B277-7777-4B3F-9371-FD4AB3103E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8FDC86-2F91-4945-89C0-5F62FBF5BE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8C5633-D2A1-4AE3-AA98-04222FAFAC12}"/>
</file>

<file path=docProps/app.xml><?xml version="1.0" encoding="utf-8"?>
<Properties xmlns="http://schemas.openxmlformats.org/officeDocument/2006/extended-properties" xmlns:vt="http://schemas.openxmlformats.org/officeDocument/2006/docPropsVTypes">
  <Template>data guidline template v.0.1</Template>
  <TotalTime>14</TotalTime>
  <Pages>25</Pages>
  <Words>5715</Words>
  <Characters>32580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38219</CharactersWithSpaces>
  <SharedDoc>false</SharedDoc>
  <HLinks>
    <vt:vector size="150" baseType="variant">
      <vt:variant>
        <vt:i4>5898265</vt:i4>
      </vt:variant>
      <vt:variant>
        <vt:i4>159</vt:i4>
      </vt:variant>
      <vt:variant>
        <vt:i4>0</vt:i4>
      </vt:variant>
      <vt:variant>
        <vt:i4>5</vt:i4>
      </vt:variant>
      <vt:variant>
        <vt:lpwstr>https://data.go.th/pages/high-value-criteria</vt:lpwstr>
      </vt:variant>
      <vt:variant>
        <vt:lpwstr/>
      </vt:variant>
      <vt:variant>
        <vt:i4>7143468</vt:i4>
      </vt:variant>
      <vt:variant>
        <vt:i4>156</vt:i4>
      </vt:variant>
      <vt:variant>
        <vt:i4>0</vt:i4>
      </vt:variant>
      <vt:variant>
        <vt:i4>5</vt:i4>
      </vt:variant>
      <vt:variant>
        <vt:lpwstr>https://gdhelppage.nso.go.th/p00_03_006.html</vt:lpwstr>
      </vt:variant>
      <vt:variant>
        <vt:lpwstr/>
      </vt:variant>
      <vt:variant>
        <vt:i4>7143467</vt:i4>
      </vt:variant>
      <vt:variant>
        <vt:i4>153</vt:i4>
      </vt:variant>
      <vt:variant>
        <vt:i4>0</vt:i4>
      </vt:variant>
      <vt:variant>
        <vt:i4>5</vt:i4>
      </vt:variant>
      <vt:variant>
        <vt:lpwstr>https://gdhelppage.nso.go.th/p00_03_001.html</vt:lpwstr>
      </vt:variant>
      <vt:variant>
        <vt:lpwstr/>
      </vt:variant>
      <vt:variant>
        <vt:i4>1114165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_Toc84236392</vt:lpwstr>
      </vt:variant>
      <vt:variant>
        <vt:i4>1179701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_Toc84236391</vt:lpwstr>
      </vt:variant>
      <vt:variant>
        <vt:i4>1245237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_Toc84236390</vt:lpwstr>
      </vt:variant>
      <vt:variant>
        <vt:i4>1703988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_Toc84236389</vt:lpwstr>
      </vt:variant>
      <vt:variant>
        <vt:i4>1769524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_Toc84236388</vt:lpwstr>
      </vt:variant>
      <vt:variant>
        <vt:i4>1310772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_Toc84236387</vt:lpwstr>
      </vt:variant>
      <vt:variant>
        <vt:i4>1376308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_Toc84236386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_Toc84236385</vt:lpwstr>
      </vt:variant>
      <vt:variant>
        <vt:i4>1507380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_Toc84236384</vt:lpwstr>
      </vt:variant>
      <vt:variant>
        <vt:i4>1048628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_Toc84236383</vt:lpwstr>
      </vt:variant>
      <vt:variant>
        <vt:i4>1114164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_Toc84236382</vt:lpwstr>
      </vt:variant>
      <vt:variant>
        <vt:i4>1179700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_Toc84236381</vt:lpwstr>
      </vt:variant>
      <vt:variant>
        <vt:i4>1245236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_Toc84236380</vt:lpwstr>
      </vt:variant>
      <vt:variant>
        <vt:i4>1703995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_Toc84236379</vt:lpwstr>
      </vt:variant>
      <vt:variant>
        <vt:i4>1769531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_Toc84236378</vt:lpwstr>
      </vt:variant>
      <vt:variant>
        <vt:i4>1310779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_Toc84236377</vt:lpwstr>
      </vt:variant>
      <vt:variant>
        <vt:i4>1376315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_Toc84236376</vt:lpwstr>
      </vt:variant>
      <vt:variant>
        <vt:i4>1441851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_Toc84236375</vt:lpwstr>
      </vt:variant>
      <vt:variant>
        <vt:i4>1507387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_Toc84236374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_Toc84236373</vt:lpwstr>
      </vt:variant>
      <vt:variant>
        <vt:i4>1114171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_Toc84236372</vt:lpwstr>
      </vt:variant>
      <vt:variant>
        <vt:i4>1179707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_Toc84236371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Nopphachit Luangchosiri</dc:creator>
  <cp:keywords/>
  <dc:description/>
  <cp:lastModifiedBy>Supamas Pongpakin</cp:lastModifiedBy>
  <cp:revision>4</cp:revision>
  <cp:lastPrinted>2022-10-03T03:31:00Z</cp:lastPrinted>
  <dcterms:created xsi:type="dcterms:W3CDTF">2024-02-09T02:51:00Z</dcterms:created>
  <dcterms:modified xsi:type="dcterms:W3CDTF">2024-02-09T03:02:00Z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0x010100F26F0F4334956749AE71D56F5DA5E31D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